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60909" w14:textId="77777777" w:rsidR="00A12F45" w:rsidRDefault="00A12F45" w:rsidP="00DD19F7">
      <w:pPr>
        <w:pStyle w:val="berschrift1"/>
        <w:spacing w:before="60"/>
        <w:rPr>
          <w:sz w:val="28"/>
          <w:szCs w:val="28"/>
        </w:rPr>
      </w:pPr>
    </w:p>
    <w:p w14:paraId="54CE9147" w14:textId="6A3625D3" w:rsidR="008634DB" w:rsidRDefault="008634DB" w:rsidP="00DD19F7">
      <w:pPr>
        <w:pStyle w:val="berschrift1"/>
        <w:spacing w:before="60"/>
        <w:rPr>
          <w:sz w:val="28"/>
          <w:szCs w:val="28"/>
        </w:rPr>
      </w:pPr>
      <w:r w:rsidRPr="008E689C">
        <w:rPr>
          <w:sz w:val="28"/>
          <w:szCs w:val="28"/>
        </w:rPr>
        <w:t>Anmeldeformular: Angebote für IV-Stellen</w:t>
      </w:r>
    </w:p>
    <w:p w14:paraId="13A8234B" w14:textId="77777777" w:rsidR="00C818E9" w:rsidRDefault="00C818E9" w:rsidP="00C818E9">
      <w:pPr>
        <w:rPr>
          <w:sz w:val="8"/>
        </w:rPr>
      </w:pPr>
    </w:p>
    <w:p w14:paraId="15790AC7" w14:textId="77777777" w:rsidR="00A12F45" w:rsidRDefault="00A12F45" w:rsidP="00C818E9">
      <w:pPr>
        <w:rPr>
          <w:sz w:val="8"/>
        </w:rPr>
      </w:pPr>
    </w:p>
    <w:p w14:paraId="76ABCEE9" w14:textId="77777777" w:rsidR="00A12F45" w:rsidRDefault="00A12F45" w:rsidP="00C818E9">
      <w:pPr>
        <w:rPr>
          <w:sz w:val="8"/>
        </w:rPr>
      </w:pPr>
    </w:p>
    <w:p w14:paraId="345EA733" w14:textId="77777777" w:rsidR="00040F32" w:rsidRPr="00C818E9" w:rsidRDefault="00040F32" w:rsidP="00C818E9">
      <w:pPr>
        <w:rPr>
          <w:sz w:val="8"/>
        </w:rPr>
      </w:pPr>
    </w:p>
    <w:p w14:paraId="2E4116C9" w14:textId="77777777" w:rsidR="008634DB" w:rsidRDefault="008634DB" w:rsidP="008E689C">
      <w:pPr>
        <w:pStyle w:val="berschrift2"/>
        <w:rPr>
          <w:b w:val="0"/>
          <w:sz w:val="18"/>
        </w:rPr>
      </w:pPr>
      <w:r w:rsidRPr="008E689C">
        <w:t xml:space="preserve">Die </w:t>
      </w:r>
      <w:r w:rsidRPr="00E33F30">
        <w:t>Anmeldung</w:t>
      </w:r>
      <w:r w:rsidRPr="008E689C">
        <w:t xml:space="preserve"> erfolgt im Rahmen einer</w:t>
      </w:r>
      <w:r w:rsidR="00F87CE7">
        <w:t>:</w:t>
      </w:r>
      <w:r w:rsidR="00C322ED">
        <w:t xml:space="preserve"> </w:t>
      </w:r>
    </w:p>
    <w:p w14:paraId="1213ECE5" w14:textId="77777777" w:rsidR="00040F32" w:rsidRPr="00040F32" w:rsidRDefault="00040F32" w:rsidP="00040F32">
      <w:pPr>
        <w:rPr>
          <w:sz w:val="10"/>
        </w:rPr>
      </w:pPr>
    </w:p>
    <w:p w14:paraId="2173D8CC" w14:textId="77777777" w:rsidR="008634DB" w:rsidRPr="005735DC" w:rsidRDefault="00040F32" w:rsidP="008634DB">
      <w:pPr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6B97A7" wp14:editId="32DED3C7">
                <wp:simplePos x="0" y="0"/>
                <wp:positionH relativeFrom="margin">
                  <wp:posOffset>0</wp:posOffset>
                </wp:positionH>
                <wp:positionV relativeFrom="paragraph">
                  <wp:posOffset>67310</wp:posOffset>
                </wp:positionV>
                <wp:extent cx="826770" cy="704850"/>
                <wp:effectExtent l="0" t="0" r="0" b="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704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01EDE" w14:textId="77777777" w:rsidR="0012587D" w:rsidRPr="00ED5074" w:rsidRDefault="0012587D" w:rsidP="00ED5074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color w:val="0D0D0D" w:themeColor="text1" w:themeTint="F2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ED5074">
                              <w:rPr>
                                <w:color w:val="0D0D0D" w:themeColor="text1" w:themeTint="F2"/>
                                <w:sz w:val="16"/>
                                <w:szCs w:val="16"/>
                                <w:lang w:val="de-DE"/>
                              </w:rPr>
                              <w:t>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B97A7" id="Rechteck 1" o:spid="_x0000_s1026" style="position:absolute;margin-left:0;margin-top:5.3pt;width:65.1pt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" fillcolor="#d8d8d8 [2732]" stroked="f" strokeweight="1pt">
                <v:textbox>
                  <w:txbxContent>
                    <w:p w14:paraId="42901EDE" w14:textId="77777777" w:rsidR="0012587D" w:rsidRPr="00ED5074" w:rsidRDefault="0012587D" w:rsidP="00ED5074">
                      <w:pPr>
                        <w:shd w:val="clear" w:color="auto" w:fill="D9D9D9" w:themeFill="background1" w:themeFillShade="D9"/>
                        <w:jc w:val="center"/>
                        <w:rPr>
                          <w:color w:val="0D0D0D" w:themeColor="text1" w:themeTint="F2"/>
                          <w:sz w:val="16"/>
                          <w:szCs w:val="16"/>
                          <w:lang w:val="de-DE"/>
                        </w:rPr>
                      </w:pPr>
                      <w:r w:rsidRPr="00ED5074">
                        <w:rPr>
                          <w:color w:val="0D0D0D" w:themeColor="text1" w:themeTint="F2"/>
                          <w:sz w:val="16"/>
                          <w:szCs w:val="16"/>
                          <w:lang w:val="de-DE"/>
                        </w:rPr>
                        <w:t>IV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50C826" w14:textId="77777777" w:rsidR="008634DB" w:rsidRPr="00ED5074" w:rsidRDefault="00000000" w:rsidP="005E0E0C">
      <w:pPr>
        <w:tabs>
          <w:tab w:val="left" w:pos="142"/>
          <w:tab w:val="left" w:pos="1843"/>
        </w:tabs>
        <w:spacing w:after="30" w:line="360" w:lineRule="auto"/>
        <w:ind w:left="1418"/>
        <w:rPr>
          <w:smallCaps/>
          <w:color w:val="0D0D0D" w:themeColor="text1" w:themeTint="F2"/>
        </w:rPr>
      </w:pPr>
      <w:sdt>
        <w:sdtPr>
          <w:rPr>
            <w:rFonts w:ascii="Segoe UI Symbol" w:hAnsi="Segoe UI Symbol" w:cs="Segoe UI Symbol"/>
          </w:rPr>
          <w:id w:val="-678050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7D2B">
            <w:rPr>
              <w:rFonts w:ascii="MS Gothic" w:eastAsia="MS Gothic" w:hAnsi="MS Gothic" w:cs="Segoe UI Symbol" w:hint="eastAsia"/>
            </w:rPr>
            <w:t>☐</w:t>
          </w:r>
        </w:sdtContent>
      </w:sdt>
      <w:r w:rsidR="0012587D">
        <w:rPr>
          <w:rFonts w:ascii="Segoe UI Symbol" w:hAnsi="Segoe UI Symbol" w:cs="Segoe UI Symbol"/>
        </w:rPr>
        <w:tab/>
      </w:r>
      <w:r w:rsidR="008E689C" w:rsidRPr="00ED5074">
        <w:rPr>
          <w:color w:val="FFFFFF" w:themeColor="background1"/>
          <w:sz w:val="22"/>
          <w:shd w:val="clear" w:color="auto" w:fill="D9D9D9" w:themeFill="background1" w:themeFillShade="D9"/>
        </w:rPr>
        <w:t xml:space="preserve"> </w:t>
      </w:r>
      <w:r w:rsidR="00E33F30" w:rsidRPr="00ED5074">
        <w:rPr>
          <w:color w:val="FFFFFF" w:themeColor="background1"/>
          <w:sz w:val="22"/>
          <w:shd w:val="clear" w:color="auto" w:fill="D9D9D9" w:themeFill="background1" w:themeFillShade="D9"/>
        </w:rPr>
        <w:t xml:space="preserve"> </w:t>
      </w:r>
      <w:r w:rsidR="008E689C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F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r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ü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h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i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t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r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v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t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i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o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404D3A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 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| </w:t>
      </w:r>
      <w:r w:rsidR="00404D3A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F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>I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ab/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</w:rPr>
        <w:tab/>
      </w:r>
      <w:r w:rsidR="00ED5074">
        <w:rPr>
          <w:smallCaps/>
          <w:color w:val="0D0D0D" w:themeColor="text1" w:themeTint="F2"/>
          <w:shd w:val="clear" w:color="auto" w:fill="D9D9D9" w:themeFill="background1" w:themeFillShade="D9"/>
        </w:rPr>
        <w:tab/>
      </w:r>
      <w:r w:rsidR="001C6B0B">
        <w:rPr>
          <w:smallCaps/>
          <w:color w:val="0D0D0D" w:themeColor="text1" w:themeTint="F2"/>
          <w:shd w:val="clear" w:color="auto" w:fill="D9D9D9" w:themeFill="background1" w:themeFillShade="D9"/>
        </w:rPr>
        <w:tab/>
      </w:r>
    </w:p>
    <w:p w14:paraId="5A1B42EE" w14:textId="77777777" w:rsidR="008634DB" w:rsidRPr="00ED5074" w:rsidRDefault="00000000" w:rsidP="005E0E0C">
      <w:pPr>
        <w:tabs>
          <w:tab w:val="left" w:pos="142"/>
          <w:tab w:val="left" w:pos="1843"/>
        </w:tabs>
        <w:spacing w:after="30" w:line="360" w:lineRule="auto"/>
        <w:ind w:left="1418"/>
        <w:rPr>
          <w:smallCaps/>
          <w:color w:val="0D0D0D" w:themeColor="text1" w:themeTint="F2"/>
          <w:lang w:val="en-GB"/>
        </w:rPr>
      </w:pPr>
      <w:sdt>
        <w:sdtPr>
          <w:rPr>
            <w:rFonts w:ascii="Segoe UI Symbol" w:hAnsi="Segoe UI Symbol" w:cs="Segoe UI Symbol"/>
            <w:smallCaps/>
            <w:color w:val="0D0D0D" w:themeColor="text1" w:themeTint="F2"/>
            <w:lang w:val="en-GB"/>
          </w:rPr>
          <w:id w:val="847913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1FFB">
            <w:rPr>
              <w:rFonts w:ascii="MS Gothic" w:eastAsia="MS Gothic" w:hAnsi="MS Gothic" w:cs="Segoe UI Symbol" w:hint="eastAsia"/>
              <w:smallCaps/>
              <w:color w:val="0D0D0D" w:themeColor="text1" w:themeTint="F2"/>
              <w:lang w:val="en-GB"/>
            </w:rPr>
            <w:t>☐</w:t>
          </w:r>
        </w:sdtContent>
      </w:sdt>
      <w:r w:rsidR="00F27D2B" w:rsidRPr="00ED5074">
        <w:rPr>
          <w:smallCaps/>
          <w:color w:val="0D0D0D" w:themeColor="text1" w:themeTint="F2"/>
          <w:lang w:val="en-GB"/>
        </w:rPr>
        <w:tab/>
      </w:r>
      <w:r w:rsidR="008E689C" w:rsidRPr="00ED5074">
        <w:rPr>
          <w:smallCaps/>
          <w:color w:val="0D0D0D" w:themeColor="text1" w:themeTint="F2"/>
          <w:sz w:val="22"/>
          <w:shd w:val="clear" w:color="auto" w:fill="D9D9D9" w:themeFill="background1" w:themeFillShade="D9"/>
          <w:lang w:val="en-GB"/>
        </w:rPr>
        <w:t xml:space="preserve"> </w:t>
      </w:r>
      <w:r w:rsidR="00E33F30" w:rsidRPr="00ED5074">
        <w:rPr>
          <w:smallCaps/>
          <w:color w:val="0D0D0D" w:themeColor="text1" w:themeTint="F2"/>
          <w:sz w:val="22"/>
          <w:shd w:val="clear" w:color="auto" w:fill="D9D9D9" w:themeFill="background1" w:themeFillShade="D9"/>
          <w:lang w:val="en-GB"/>
        </w:rPr>
        <w:t xml:space="preserve"> </w:t>
      </w:r>
      <w:r w:rsidR="008E689C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I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t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g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r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a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t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i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o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s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m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a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s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s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a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h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m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404D3A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 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| </w:t>
      </w:r>
      <w:r w:rsidR="00404D3A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I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M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ab/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ab/>
      </w:r>
      <w:r w:rsidR="00506CBB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ab/>
      </w:r>
      <w:r w:rsidR="001C6B0B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ab/>
      </w:r>
    </w:p>
    <w:p w14:paraId="62E3784E" w14:textId="77777777" w:rsidR="008634DB" w:rsidRPr="00ED5074" w:rsidRDefault="00000000" w:rsidP="005E0E0C">
      <w:pPr>
        <w:tabs>
          <w:tab w:val="left" w:pos="142"/>
          <w:tab w:val="left" w:pos="1843"/>
        </w:tabs>
        <w:spacing w:after="30" w:line="360" w:lineRule="auto"/>
        <w:ind w:left="1418"/>
        <w:rPr>
          <w:szCs w:val="20"/>
          <w:lang w:val="en-GB"/>
        </w:rPr>
      </w:pPr>
      <w:sdt>
        <w:sdtPr>
          <w:rPr>
            <w:rFonts w:ascii="Segoe UI Symbol" w:hAnsi="Segoe UI Symbol" w:cs="Segoe UI Symbol"/>
            <w:smallCaps/>
            <w:color w:val="0D0D0D" w:themeColor="text1" w:themeTint="F2"/>
            <w:lang w:val="en-GB"/>
          </w:rPr>
          <w:id w:val="-509609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7D2B" w:rsidRPr="00ED5074">
            <w:rPr>
              <w:rFonts w:ascii="MS Gothic" w:eastAsia="MS Gothic" w:hAnsi="MS Gothic" w:cs="Segoe UI Symbol" w:hint="eastAsia"/>
              <w:smallCaps/>
              <w:color w:val="0D0D0D" w:themeColor="text1" w:themeTint="F2"/>
              <w:lang w:val="en-GB"/>
            </w:rPr>
            <w:t>☐</w:t>
          </w:r>
        </w:sdtContent>
      </w:sdt>
      <w:r w:rsidR="00F27D2B" w:rsidRPr="00ED5074">
        <w:rPr>
          <w:smallCaps/>
          <w:color w:val="0D0D0D" w:themeColor="text1" w:themeTint="F2"/>
          <w:lang w:val="en-GB"/>
        </w:rPr>
        <w:tab/>
      </w:r>
      <w:r w:rsidR="008E689C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E33F30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E689C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B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r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u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f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l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i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c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h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M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a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s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s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n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a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h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m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e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404D3A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 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| </w:t>
      </w:r>
      <w:r w:rsidR="00404D3A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B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>M</w:t>
      </w:r>
      <w:r w:rsidR="00ED5074" w:rsidRPr="00ED5074">
        <w:rPr>
          <w:smallCaps/>
          <w:color w:val="0D0D0D" w:themeColor="text1" w:themeTint="F2"/>
          <w:szCs w:val="20"/>
          <w:shd w:val="clear" w:color="auto" w:fill="D9D9D9" w:themeFill="background1" w:themeFillShade="D9"/>
          <w:lang w:val="en-GB"/>
        </w:rPr>
        <w:t xml:space="preserve"> </w:t>
      </w:r>
      <w:r w:rsidR="008634DB" w:rsidRPr="00ED5074">
        <w:rPr>
          <w:color w:val="FFFFFF" w:themeColor="background1"/>
          <w:szCs w:val="20"/>
          <w:shd w:val="clear" w:color="auto" w:fill="D9D9D9" w:themeFill="background1" w:themeFillShade="D9"/>
          <w:lang w:val="en-GB"/>
        </w:rPr>
        <w:tab/>
      </w:r>
      <w:r w:rsidR="00ED5074" w:rsidRPr="00ED5074">
        <w:rPr>
          <w:color w:val="FFFFFF" w:themeColor="background1"/>
          <w:szCs w:val="20"/>
          <w:shd w:val="clear" w:color="auto" w:fill="D9D9D9" w:themeFill="background1" w:themeFillShade="D9"/>
          <w:lang w:val="en-GB"/>
        </w:rPr>
        <w:tab/>
      </w:r>
      <w:r w:rsidR="00506CBB">
        <w:rPr>
          <w:color w:val="FFFFFF" w:themeColor="background1"/>
          <w:szCs w:val="20"/>
          <w:shd w:val="clear" w:color="auto" w:fill="D9D9D9" w:themeFill="background1" w:themeFillShade="D9"/>
          <w:lang w:val="en-GB"/>
        </w:rPr>
        <w:tab/>
      </w:r>
      <w:r w:rsidR="004B3861">
        <w:rPr>
          <w:color w:val="FFFFFF" w:themeColor="background1"/>
          <w:szCs w:val="20"/>
          <w:shd w:val="clear" w:color="auto" w:fill="D9D9D9" w:themeFill="background1" w:themeFillShade="D9"/>
          <w:lang w:val="en-GB"/>
        </w:rPr>
        <w:tab/>
      </w:r>
      <w:r w:rsidR="001C6B0B">
        <w:rPr>
          <w:color w:val="FFFFFF" w:themeColor="background1"/>
          <w:szCs w:val="20"/>
          <w:shd w:val="clear" w:color="auto" w:fill="D9D9D9" w:themeFill="background1" w:themeFillShade="D9"/>
          <w:lang w:val="en-GB"/>
        </w:rPr>
        <w:tab/>
      </w:r>
    </w:p>
    <w:p w14:paraId="4B8B2BFD" w14:textId="77777777" w:rsidR="00040F32" w:rsidRPr="00ED5074" w:rsidRDefault="00040F32" w:rsidP="008E689C">
      <w:pPr>
        <w:tabs>
          <w:tab w:val="left" w:pos="426"/>
        </w:tabs>
        <w:rPr>
          <w:lang w:val="en-GB"/>
        </w:rPr>
      </w:pPr>
    </w:p>
    <w:p w14:paraId="35237914" w14:textId="77777777" w:rsidR="00040F32" w:rsidRDefault="008634DB" w:rsidP="00F87CE7">
      <w:pPr>
        <w:pStyle w:val="berschrift2"/>
        <w:spacing w:after="20"/>
        <w:ind w:right="-567"/>
        <w:rPr>
          <w:b w:val="0"/>
          <w:sz w:val="18"/>
        </w:rPr>
      </w:pPr>
      <w:r w:rsidRPr="00E33F30">
        <w:rPr>
          <w:rFonts w:ascii="Futura Md BT" w:hAnsi="Futura Md BT"/>
          <w:b w:val="0"/>
          <w:sz w:val="24"/>
          <w:szCs w:val="24"/>
        </w:rPr>
        <w:t>arbiz-Angebote</w:t>
      </w:r>
      <w:r w:rsidRPr="008E689C">
        <w:t xml:space="preserve"> </w:t>
      </w:r>
      <w:r w:rsidRPr="00497E91">
        <w:rPr>
          <w:b w:val="0"/>
          <w:sz w:val="18"/>
        </w:rPr>
        <w:t>bitte ankreuzen</w:t>
      </w:r>
      <w:r w:rsidR="004B3861">
        <w:rPr>
          <w:b w:val="0"/>
          <w:sz w:val="18"/>
        </w:rPr>
        <w:t xml:space="preserve"> </w:t>
      </w:r>
    </w:p>
    <w:p w14:paraId="2CE8CAE2" w14:textId="77777777" w:rsidR="008634DB" w:rsidRPr="00040F32" w:rsidRDefault="00040F32" w:rsidP="00F87CE7">
      <w:pPr>
        <w:pStyle w:val="berschrift2"/>
        <w:spacing w:after="20"/>
        <w:ind w:right="-567"/>
        <w:rPr>
          <w:b w:val="0"/>
          <w:sz w:val="20"/>
        </w:rPr>
      </w:pPr>
      <w:r>
        <w:rPr>
          <w:b w:val="0"/>
          <w:sz w:val="20"/>
        </w:rPr>
        <w:t>f</w:t>
      </w:r>
      <w:r w:rsidR="008634DB" w:rsidRPr="00040F32">
        <w:rPr>
          <w:b w:val="0"/>
          <w:sz w:val="20"/>
        </w:rPr>
        <w:t>ür Beratung</w:t>
      </w:r>
      <w:r w:rsidR="00F87CE7" w:rsidRPr="00040F32">
        <w:rPr>
          <w:b w:val="0"/>
          <w:sz w:val="20"/>
        </w:rPr>
        <w:t>, individuelle Angebote</w:t>
      </w:r>
      <w:r w:rsidR="008634DB" w:rsidRPr="00040F32">
        <w:rPr>
          <w:b w:val="0"/>
          <w:sz w:val="20"/>
        </w:rPr>
        <w:t xml:space="preserve"> und weitere Infos stehen wir gerne zur Verfügung</w:t>
      </w:r>
    </w:p>
    <w:p w14:paraId="79BC190A" w14:textId="77777777" w:rsidR="00040F32" w:rsidRPr="00040F32" w:rsidRDefault="00040F32" w:rsidP="00040F32">
      <w:pPr>
        <w:rPr>
          <w:sz w:val="12"/>
        </w:rPr>
      </w:pPr>
    </w:p>
    <w:p w14:paraId="401985C6" w14:textId="77777777" w:rsidR="00B73B83" w:rsidRPr="00DD60E5" w:rsidRDefault="00934159" w:rsidP="008634DB">
      <w:pPr>
        <w:rPr>
          <w:sz w:val="14"/>
        </w:rPr>
      </w:pPr>
      <w:r w:rsidRPr="00DD60E5">
        <w:rPr>
          <w:noProof/>
          <w:sz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653B1" wp14:editId="319F9C30">
                <wp:simplePos x="0" y="0"/>
                <wp:positionH relativeFrom="margin">
                  <wp:posOffset>0</wp:posOffset>
                </wp:positionH>
                <wp:positionV relativeFrom="paragraph">
                  <wp:posOffset>93980</wp:posOffset>
                </wp:positionV>
                <wp:extent cx="850265" cy="499491"/>
                <wp:effectExtent l="0" t="0" r="6985" b="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499491"/>
                        </a:xfrm>
                        <a:prstGeom prst="rect">
                          <a:avLst/>
                        </a:prstGeom>
                        <a:solidFill>
                          <a:srgbClr val="5B7E8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E47520" w14:textId="77777777" w:rsidR="00B73B83" w:rsidRPr="0073093F" w:rsidRDefault="00B73B83" w:rsidP="00AE5430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  <w:t>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653B1" id="Rechteck 3" o:spid="_x0000_s1027" style="position:absolute;margin-left:0;margin-top:7.4pt;width:66.95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" fillcolor="#5b7e85" stroked="f" strokeweight="1pt">
                <v:textbox>
                  <w:txbxContent>
                    <w:p w14:paraId="5CE47520" w14:textId="77777777" w:rsidR="00B73B83" w:rsidRPr="0073093F" w:rsidRDefault="00B73B83" w:rsidP="00AE5430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</w:pPr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  <w:t>Assessment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2DE18F" w14:textId="77777777" w:rsidR="00497E91" w:rsidRDefault="000E6775" w:rsidP="000F6AFB">
      <w:pPr>
        <w:tabs>
          <w:tab w:val="left" w:pos="1418"/>
        </w:tabs>
        <w:ind w:left="1843" w:hanging="426"/>
      </w:pPr>
      <w:r>
        <w:rPr>
          <w:rFonts w:ascii="Segoe UI Symbol" w:hAnsi="Segoe UI Symbol" w:cs="Segoe UI Symbol"/>
        </w:rPr>
        <w:tab/>
      </w:r>
      <w:sdt>
        <w:sdtPr>
          <w:rPr>
            <w:rFonts w:ascii="Segoe UI Symbol" w:hAnsi="Segoe UI Symbol" w:cs="Segoe UI Symbol"/>
          </w:rPr>
          <w:id w:val="-1692062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EE9">
            <w:rPr>
              <w:rFonts w:ascii="MS Gothic" w:eastAsia="MS Gothic" w:hAnsi="MS Gothic" w:cs="Segoe UI Symbol" w:hint="eastAsia"/>
            </w:rPr>
            <w:t>☐</w:t>
          </w:r>
        </w:sdtContent>
      </w:sdt>
      <w:r w:rsidR="008634DB" w:rsidRPr="008E689C">
        <w:tab/>
      </w:r>
      <w:r w:rsidR="008E689C">
        <w:rPr>
          <w:color w:val="FFFFFF" w:themeColor="background1"/>
          <w:shd w:val="clear" w:color="auto" w:fill="5B7E85"/>
        </w:rPr>
        <w:t xml:space="preserve"> B</w:t>
      </w:r>
      <w:r w:rsidR="008634DB" w:rsidRPr="008E689C">
        <w:rPr>
          <w:color w:val="FFFFFF" w:themeColor="background1"/>
          <w:shd w:val="clear" w:color="auto" w:fill="5B7E85"/>
        </w:rPr>
        <w:t xml:space="preserve">erufsberatungsgespräch und Analysen, Assessment </w:t>
      </w:r>
      <w:r w:rsidR="006C028A">
        <w:rPr>
          <w:color w:val="FFFFFF" w:themeColor="background1"/>
          <w:shd w:val="clear" w:color="auto" w:fill="5B7E85"/>
        </w:rPr>
        <w:t>[</w:t>
      </w:r>
      <w:r w:rsidR="008634DB" w:rsidRPr="008E689C">
        <w:rPr>
          <w:color w:val="FFFFFF" w:themeColor="background1"/>
          <w:shd w:val="clear" w:color="auto" w:fill="5B7E85"/>
        </w:rPr>
        <w:t>Ressourcen Screening</w:t>
      </w:r>
      <w:r w:rsidR="006C028A">
        <w:rPr>
          <w:color w:val="FFFFFF" w:themeColor="background1"/>
          <w:shd w:val="clear" w:color="auto" w:fill="5B7E85"/>
        </w:rPr>
        <w:t>]</w:t>
      </w:r>
      <w:r w:rsidR="00497E91" w:rsidRPr="00497E91">
        <w:rPr>
          <w:color w:val="5B7E85"/>
          <w:shd w:val="clear" w:color="auto" w:fill="5B7E85"/>
        </w:rPr>
        <w:t>.</w:t>
      </w:r>
      <w:r w:rsidR="00497E91">
        <w:rPr>
          <w:color w:val="FFFFFF" w:themeColor="background1"/>
          <w:shd w:val="clear" w:color="auto" w:fill="5B7E85"/>
        </w:rPr>
        <w:t xml:space="preserve">  </w:t>
      </w:r>
    </w:p>
    <w:p w14:paraId="3133029E" w14:textId="77777777" w:rsidR="008634DB" w:rsidRPr="00C74C71" w:rsidRDefault="00497E91" w:rsidP="00C74C71">
      <w:pPr>
        <w:tabs>
          <w:tab w:val="left" w:pos="1418"/>
        </w:tabs>
        <w:ind w:left="1843" w:right="-142" w:hanging="426"/>
        <w:rPr>
          <w:sz w:val="14"/>
          <w:szCs w:val="14"/>
        </w:rPr>
      </w:pPr>
      <w:r w:rsidRPr="001E6881">
        <w:rPr>
          <w:sz w:val="14"/>
          <w:szCs w:val="14"/>
        </w:rPr>
        <w:tab/>
      </w:r>
      <w:r w:rsidR="000E6775">
        <w:rPr>
          <w:sz w:val="14"/>
          <w:szCs w:val="14"/>
        </w:rPr>
        <w:tab/>
      </w:r>
      <w:r w:rsidR="00C74C71">
        <w:rPr>
          <w:sz w:val="14"/>
          <w:szCs w:val="14"/>
        </w:rPr>
        <w:t>Kurz</w:t>
      </w:r>
      <w:r w:rsidR="00AE5430">
        <w:rPr>
          <w:sz w:val="14"/>
          <w:szCs w:val="14"/>
        </w:rPr>
        <w:t>-A</w:t>
      </w:r>
      <w:r w:rsidR="00C74C71">
        <w:rPr>
          <w:sz w:val="14"/>
          <w:szCs w:val="14"/>
        </w:rPr>
        <w:t>s</w:t>
      </w:r>
      <w:r w:rsidR="00C74C71" w:rsidRPr="00C74C71">
        <w:rPr>
          <w:sz w:val="14"/>
          <w:szCs w:val="14"/>
        </w:rPr>
        <w:t xml:space="preserve">sessment an </w:t>
      </w:r>
      <w:r w:rsidR="00CE6153">
        <w:rPr>
          <w:sz w:val="14"/>
          <w:szCs w:val="14"/>
        </w:rPr>
        <w:t>3</w:t>
      </w:r>
      <w:r w:rsidR="00C74C71" w:rsidRPr="00C74C71">
        <w:rPr>
          <w:sz w:val="14"/>
          <w:szCs w:val="14"/>
        </w:rPr>
        <w:t xml:space="preserve"> Halbtagen bezüglich </w:t>
      </w:r>
      <w:r w:rsidR="00C74C71">
        <w:rPr>
          <w:sz w:val="14"/>
          <w:szCs w:val="14"/>
        </w:rPr>
        <w:t>kaufmännischer, methodischer und persönlicher Kompetenzen</w:t>
      </w:r>
    </w:p>
    <w:p w14:paraId="0CF82ECF" w14:textId="77777777" w:rsidR="008634DB" w:rsidRDefault="008634DB" w:rsidP="000F6AFB">
      <w:pPr>
        <w:pBdr>
          <w:bottom w:val="single" w:sz="4" w:space="1" w:color="BFBFBF" w:themeColor="background1" w:themeShade="BF"/>
        </w:pBdr>
        <w:tabs>
          <w:tab w:val="left" w:pos="1418"/>
        </w:tabs>
        <w:ind w:left="1843"/>
        <w:rPr>
          <w:color w:val="5B7E85"/>
        </w:rPr>
      </w:pPr>
      <w:r w:rsidRPr="008E689C">
        <w:rPr>
          <w:color w:val="5B7E85"/>
        </w:rPr>
        <w:t>Tarifziffer 905.050.1</w:t>
      </w:r>
    </w:p>
    <w:p w14:paraId="282872A6" w14:textId="77777777" w:rsidR="000F6AFB" w:rsidRPr="00AE5430" w:rsidRDefault="000F6AFB" w:rsidP="000F6AFB">
      <w:pPr>
        <w:pBdr>
          <w:bottom w:val="single" w:sz="4" w:space="1" w:color="BFBFBF" w:themeColor="background1" w:themeShade="BF"/>
        </w:pBdr>
        <w:tabs>
          <w:tab w:val="left" w:pos="1418"/>
        </w:tabs>
        <w:ind w:left="1843"/>
        <w:rPr>
          <w:color w:val="5B7E85"/>
          <w:sz w:val="12"/>
        </w:rPr>
      </w:pPr>
    </w:p>
    <w:p w14:paraId="32C30DAB" w14:textId="77777777" w:rsidR="008634DB" w:rsidRPr="008E689C" w:rsidRDefault="00B73B83" w:rsidP="000E6775">
      <w:pPr>
        <w:tabs>
          <w:tab w:val="left" w:pos="1134"/>
        </w:tabs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33CFD5" wp14:editId="0E24B77B">
                <wp:simplePos x="0" y="0"/>
                <wp:positionH relativeFrom="margin">
                  <wp:posOffset>0</wp:posOffset>
                </wp:positionH>
                <wp:positionV relativeFrom="paragraph">
                  <wp:posOffset>92075</wp:posOffset>
                </wp:positionV>
                <wp:extent cx="850790" cy="1752600"/>
                <wp:effectExtent l="0" t="0" r="6985" b="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790" cy="1752600"/>
                        </a:xfrm>
                        <a:prstGeom prst="rect">
                          <a:avLst/>
                        </a:prstGeom>
                        <a:solidFill>
                          <a:srgbClr val="5B7E8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726A9C" w14:textId="77777777" w:rsidR="00993B6F" w:rsidRDefault="00993B6F" w:rsidP="005735DC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7B70DD8D" w14:textId="77777777" w:rsidR="00993B6F" w:rsidRDefault="00993B6F" w:rsidP="005735DC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3F0663B" w14:textId="77777777" w:rsidR="00993B6F" w:rsidRDefault="00993B6F" w:rsidP="005735DC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88EB097" w14:textId="77777777" w:rsidR="00993B6F" w:rsidRDefault="00993B6F" w:rsidP="005735DC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194B74" w14:textId="77777777" w:rsidR="00B73B83" w:rsidRPr="0073093F" w:rsidRDefault="00F27D2B" w:rsidP="005735DC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K</w:t>
                            </w:r>
                            <w:r w:rsidR="00B5205C"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 xml:space="preserve">aufmännische </w:t>
                            </w:r>
                            <w:r w:rsidR="00B73B83"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Praxisfirma</w:t>
                            </w:r>
                          </w:p>
                          <w:p w14:paraId="36705644" w14:textId="77777777" w:rsidR="00B73B83" w:rsidRPr="00B5205C" w:rsidRDefault="00B73B83" w:rsidP="005735DC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5205C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‚</w:t>
                            </w:r>
                            <w:proofErr w:type="gramStart"/>
                            <w:r w:rsidRPr="00B5205C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the</w:t>
                            </w:r>
                            <w:proofErr w:type="gramEnd"/>
                            <w:r w:rsidRPr="00B5205C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 xml:space="preserve"> outdoor </w:t>
                            </w:r>
                            <w:proofErr w:type="gramStart"/>
                            <w:r w:rsidRPr="00B5205C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company‘</w:t>
                            </w:r>
                            <w:proofErr w:type="gramEnd"/>
                            <w:r w:rsidR="00DD60E5" w:rsidRPr="00B5205C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0EAA403A" w14:textId="77777777" w:rsidR="00DD60E5" w:rsidRDefault="00DD60E5" w:rsidP="005735DC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46EBC86" w14:textId="77777777" w:rsidR="00AA0874" w:rsidRPr="00714FE8" w:rsidRDefault="00AA0874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7433726" w14:textId="77777777" w:rsidR="00AA0874" w:rsidRDefault="00AA0874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8A777D0" w14:textId="77777777" w:rsidR="00B5205C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BAC1339" w14:textId="77777777" w:rsidR="00B5205C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36A2F13" w14:textId="77777777" w:rsidR="00B5205C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B9CBCAE" w14:textId="77777777" w:rsidR="00B5205C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6FF0B59" w14:textId="77777777" w:rsidR="00B5205C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1630848" w14:textId="77777777" w:rsidR="00B5205C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F419FC6" w14:textId="77777777" w:rsidR="00B5205C" w:rsidRPr="00714FE8" w:rsidRDefault="00B5205C" w:rsidP="00DD60E5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3CFD5" id="Rechteck 4" o:spid="_x0000_s1028" style="position:absolute;left:0;text-align:left;margin-left:0;margin-top:7.25pt;width:67pt;height:13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" fillcolor="#5b7e85" stroked="f" strokeweight="1pt">
                <v:textbox>
                  <w:txbxContent>
                    <w:p w14:paraId="77726A9C" w14:textId="77777777" w:rsidR="00993B6F" w:rsidRDefault="00993B6F" w:rsidP="005735DC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7B70DD8D" w14:textId="77777777" w:rsidR="00993B6F" w:rsidRDefault="00993B6F" w:rsidP="005735DC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33F0663B" w14:textId="77777777" w:rsidR="00993B6F" w:rsidRDefault="00993B6F" w:rsidP="005735DC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288EB097" w14:textId="77777777" w:rsidR="00993B6F" w:rsidRDefault="00993B6F" w:rsidP="005735DC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05194B74" w14:textId="77777777" w:rsidR="00B73B83" w:rsidRPr="0073093F" w:rsidRDefault="00F27D2B" w:rsidP="005735DC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K</w:t>
                      </w:r>
                      <w:r w:rsidR="00B5205C" w:rsidRPr="0073093F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 xml:space="preserve">aufmännische </w:t>
                      </w:r>
                      <w:r w:rsidR="00B73B83" w:rsidRPr="0073093F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Praxisfirma</w:t>
                      </w:r>
                    </w:p>
                    <w:p w14:paraId="36705644" w14:textId="77777777" w:rsidR="00B73B83" w:rsidRPr="00B5205C" w:rsidRDefault="00B73B83" w:rsidP="005735DC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  <w:r w:rsidRPr="00B5205C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‚</w:t>
                      </w:r>
                      <w:proofErr w:type="gramStart"/>
                      <w:r w:rsidRPr="00B5205C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the</w:t>
                      </w:r>
                      <w:proofErr w:type="gramEnd"/>
                      <w:r w:rsidRPr="00B5205C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 xml:space="preserve"> outdoor </w:t>
                      </w:r>
                      <w:proofErr w:type="gramStart"/>
                      <w:r w:rsidRPr="00B5205C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company‘</w:t>
                      </w:r>
                      <w:proofErr w:type="gramEnd"/>
                      <w:r w:rsidR="00DD60E5" w:rsidRPr="00B5205C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0EAA403A" w14:textId="77777777" w:rsidR="00DD60E5" w:rsidRDefault="00DD60E5" w:rsidP="005735DC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346EBC86" w14:textId="77777777" w:rsidR="00AA0874" w:rsidRPr="00714FE8" w:rsidRDefault="00AA0874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17433726" w14:textId="77777777" w:rsidR="00AA0874" w:rsidRDefault="00AA0874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08A777D0" w14:textId="77777777" w:rsidR="00B5205C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1BAC1339" w14:textId="77777777" w:rsidR="00B5205C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336A2F13" w14:textId="77777777" w:rsidR="00B5205C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0B9CBCAE" w14:textId="77777777" w:rsidR="00B5205C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16FF0B59" w14:textId="77777777" w:rsidR="00B5205C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51630848" w14:textId="77777777" w:rsidR="00B5205C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5F419FC6" w14:textId="77777777" w:rsidR="00B5205C" w:rsidRPr="00714FE8" w:rsidRDefault="00B5205C" w:rsidP="00DD60E5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82D545" w14:textId="77777777" w:rsidR="00A12F45" w:rsidRDefault="00000000" w:rsidP="00A12F45">
      <w:pPr>
        <w:tabs>
          <w:tab w:val="left" w:pos="1843"/>
        </w:tabs>
        <w:ind w:left="1418"/>
      </w:pPr>
      <w:sdt>
        <w:sdtPr>
          <w:rPr>
            <w:rFonts w:ascii="Segoe UI Symbol" w:hAnsi="Segoe UI Symbol" w:cs="Segoe UI Symbol"/>
          </w:rPr>
          <w:id w:val="-1284655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12F45">
            <w:rPr>
              <w:rFonts w:ascii="MS Gothic" w:eastAsia="MS Gothic" w:hAnsi="MS Gothic" w:cs="Segoe UI Symbol" w:hint="eastAsia"/>
            </w:rPr>
            <w:t>☐</w:t>
          </w:r>
        </w:sdtContent>
      </w:sdt>
      <w:r w:rsidR="00A12F45" w:rsidRPr="008E689C">
        <w:tab/>
      </w:r>
      <w:r w:rsidR="00A12F45" w:rsidRPr="008E689C">
        <w:rPr>
          <w:color w:val="FFFFFF" w:themeColor="background1"/>
          <w:shd w:val="clear" w:color="auto" w:fill="5B7E85"/>
        </w:rPr>
        <w:t xml:space="preserve"> Aufbautraining FI</w:t>
      </w:r>
      <w:r w:rsidR="00A12F45">
        <w:rPr>
          <w:color w:val="FFFFFF" w:themeColor="background1"/>
          <w:shd w:val="clear" w:color="auto" w:fill="5B7E85"/>
        </w:rPr>
        <w:t xml:space="preserve"> | </w:t>
      </w:r>
      <w:r w:rsidR="00A12F45" w:rsidRPr="008E689C">
        <w:rPr>
          <w:color w:val="FFFFFF" w:themeColor="background1"/>
          <w:shd w:val="clear" w:color="auto" w:fill="5B7E85"/>
        </w:rPr>
        <w:t>IM</w:t>
      </w:r>
      <w:r w:rsidR="00A12F45" w:rsidRPr="001E6881">
        <w:rPr>
          <w:color w:val="5B7E85"/>
          <w:shd w:val="clear" w:color="auto" w:fill="5B7E85"/>
        </w:rPr>
        <w:t>.</w:t>
      </w:r>
      <w:r w:rsidR="00A12F45">
        <w:rPr>
          <w:color w:val="FFFFFF" w:themeColor="background1"/>
          <w:shd w:val="clear" w:color="auto" w:fill="5B7E85"/>
        </w:rPr>
        <w:t xml:space="preserve"> </w:t>
      </w:r>
    </w:p>
    <w:p w14:paraId="673CA1CA" w14:textId="77777777" w:rsidR="00A12F45" w:rsidRPr="008E689C" w:rsidRDefault="00A12F45" w:rsidP="00A12F45">
      <w:pPr>
        <w:tabs>
          <w:tab w:val="left" w:pos="1843"/>
        </w:tabs>
        <w:ind w:left="1418" w:hanging="426"/>
      </w:pPr>
      <w:r w:rsidRPr="001E6881">
        <w:rPr>
          <w:sz w:val="14"/>
          <w:szCs w:val="14"/>
        </w:rPr>
        <w:tab/>
      </w:r>
      <w:r>
        <w:rPr>
          <w:sz w:val="14"/>
          <w:szCs w:val="14"/>
        </w:rPr>
        <w:tab/>
      </w:r>
      <w:r w:rsidRPr="008E689C">
        <w:rPr>
          <w:color w:val="5B7E85"/>
        </w:rPr>
        <w:t>Tarifziffer 905.041.2</w:t>
      </w:r>
    </w:p>
    <w:p w14:paraId="1C17A78A" w14:textId="77777777" w:rsidR="00A12F45" w:rsidRPr="00F27D2B" w:rsidRDefault="00A12F45" w:rsidP="00A12F45">
      <w:pPr>
        <w:tabs>
          <w:tab w:val="left" w:pos="1843"/>
        </w:tabs>
        <w:ind w:left="1418"/>
        <w:rPr>
          <w:sz w:val="14"/>
          <w:szCs w:val="14"/>
        </w:rPr>
      </w:pPr>
    </w:p>
    <w:p w14:paraId="528314DA" w14:textId="77777777" w:rsidR="00A12F45" w:rsidRDefault="00000000" w:rsidP="00A12F45">
      <w:pPr>
        <w:tabs>
          <w:tab w:val="left" w:pos="1843"/>
        </w:tabs>
        <w:ind w:left="1418"/>
      </w:pPr>
      <w:sdt>
        <w:sdtPr>
          <w:rPr>
            <w:rFonts w:ascii="Segoe UI Symbol" w:hAnsi="Segoe UI Symbol" w:cs="Segoe UI Symbol"/>
          </w:rPr>
          <w:id w:val="-1543041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12F45">
            <w:rPr>
              <w:rFonts w:ascii="MS Gothic" w:eastAsia="MS Gothic" w:hAnsi="MS Gothic" w:cs="Segoe UI Symbol" w:hint="eastAsia"/>
            </w:rPr>
            <w:t>☐</w:t>
          </w:r>
        </w:sdtContent>
      </w:sdt>
      <w:r w:rsidR="00A12F45" w:rsidRPr="008E689C">
        <w:tab/>
      </w:r>
      <w:r w:rsidR="00A12F45" w:rsidRPr="008E689C">
        <w:rPr>
          <w:color w:val="FFFFFF" w:themeColor="background1"/>
          <w:shd w:val="clear" w:color="auto" w:fill="5B7E85"/>
        </w:rPr>
        <w:t xml:space="preserve"> Arbeitstraining</w:t>
      </w:r>
      <w:r w:rsidR="00A12F45" w:rsidRPr="001E6881">
        <w:rPr>
          <w:color w:val="5B7E85"/>
          <w:shd w:val="clear" w:color="auto" w:fill="5B7E85"/>
        </w:rPr>
        <w:t>.</w:t>
      </w:r>
      <w:r w:rsidR="00A12F45">
        <w:rPr>
          <w:color w:val="FFFFFF" w:themeColor="background1"/>
          <w:shd w:val="clear" w:color="auto" w:fill="5B7E85"/>
        </w:rPr>
        <w:t xml:space="preserve"> </w:t>
      </w:r>
      <w:r w:rsidR="00A12F45" w:rsidRPr="008E689C">
        <w:t xml:space="preserve"> </w:t>
      </w:r>
      <w:r w:rsidR="00A12F45" w:rsidRPr="00B5205C">
        <w:rPr>
          <w:color w:val="5B7E85"/>
        </w:rPr>
        <w:t>[mit JobSupport]</w:t>
      </w:r>
    </w:p>
    <w:p w14:paraId="09C3C01F" w14:textId="77777777" w:rsidR="00A12F45" w:rsidRPr="008E689C" w:rsidRDefault="00A12F45" w:rsidP="00A12F45">
      <w:pPr>
        <w:tabs>
          <w:tab w:val="left" w:pos="1843"/>
        </w:tabs>
        <w:ind w:left="1418" w:hanging="426"/>
        <w:rPr>
          <w:color w:val="5B7E85"/>
        </w:rPr>
      </w:pPr>
      <w:r w:rsidRPr="001E6881">
        <w:rPr>
          <w:sz w:val="14"/>
          <w:szCs w:val="14"/>
        </w:rPr>
        <w:tab/>
      </w:r>
      <w:r>
        <w:rPr>
          <w:sz w:val="14"/>
          <w:szCs w:val="14"/>
        </w:rPr>
        <w:tab/>
      </w:r>
      <w:r w:rsidRPr="008E689C">
        <w:rPr>
          <w:color w:val="5B7E85"/>
        </w:rPr>
        <w:t>Tarifziffer 905.042.2</w:t>
      </w:r>
    </w:p>
    <w:p w14:paraId="73F4D0F3" w14:textId="77777777" w:rsidR="00A12F45" w:rsidRPr="00A12F45" w:rsidRDefault="00A12F45" w:rsidP="000F6AFB">
      <w:pPr>
        <w:tabs>
          <w:tab w:val="left" w:pos="1843"/>
        </w:tabs>
        <w:ind w:left="1418" w:hanging="708"/>
        <w:rPr>
          <w:rFonts w:ascii="Segoe UI Symbol" w:hAnsi="Segoe UI Symbol" w:cs="Segoe UI Symbol"/>
          <w:sz w:val="14"/>
          <w:szCs w:val="16"/>
        </w:rPr>
      </w:pPr>
    </w:p>
    <w:p w14:paraId="7FF017E8" w14:textId="35AE1F55" w:rsidR="00B73B83" w:rsidRDefault="00F27D2B" w:rsidP="000F6AFB">
      <w:pPr>
        <w:tabs>
          <w:tab w:val="left" w:pos="1843"/>
        </w:tabs>
        <w:ind w:left="1418" w:hanging="708"/>
      </w:pPr>
      <w:r>
        <w:rPr>
          <w:rFonts w:ascii="Segoe UI Symbol" w:hAnsi="Segoe UI Symbol" w:cs="Segoe UI Symbol"/>
        </w:rPr>
        <w:tab/>
      </w:r>
      <w:sdt>
        <w:sdtPr>
          <w:rPr>
            <w:rFonts w:ascii="Segoe UI Symbol" w:hAnsi="Segoe UI Symbol" w:cs="Segoe UI Symbol"/>
          </w:rPr>
          <w:id w:val="685556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8E689C">
        <w:tab/>
      </w:r>
      <w:r w:rsidR="008E689C">
        <w:rPr>
          <w:color w:val="FFFFFF" w:themeColor="background1"/>
          <w:shd w:val="clear" w:color="auto" w:fill="5B7E85"/>
        </w:rPr>
        <w:t xml:space="preserve"> V</w:t>
      </w:r>
      <w:r w:rsidR="008634DB" w:rsidRPr="008E689C">
        <w:rPr>
          <w:color w:val="FFFFFF" w:themeColor="background1"/>
          <w:shd w:val="clear" w:color="auto" w:fill="5B7E85"/>
        </w:rPr>
        <w:t xml:space="preserve">orbereitende Massnahme auf eine Ausbildung </w:t>
      </w:r>
      <w:r w:rsidR="00C3335A">
        <w:rPr>
          <w:color w:val="FFFFFF" w:themeColor="background1"/>
          <w:shd w:val="clear" w:color="auto" w:fill="5B7E85"/>
        </w:rPr>
        <w:t>|</w:t>
      </w:r>
      <w:r w:rsidR="008634DB" w:rsidRPr="008E689C">
        <w:rPr>
          <w:color w:val="FFFFFF" w:themeColor="background1"/>
          <w:shd w:val="clear" w:color="auto" w:fill="5B7E85"/>
        </w:rPr>
        <w:t xml:space="preserve"> in der Berufsberatung</w:t>
      </w:r>
      <w:r w:rsidR="001E6881" w:rsidRPr="001E6881">
        <w:rPr>
          <w:color w:val="5B7E85"/>
          <w:shd w:val="clear" w:color="auto" w:fill="5B7E85"/>
        </w:rPr>
        <w:t>.</w:t>
      </w:r>
      <w:r w:rsidR="008E689C">
        <w:rPr>
          <w:color w:val="FFFFFF" w:themeColor="background1"/>
          <w:shd w:val="clear" w:color="auto" w:fill="5B7E85"/>
        </w:rPr>
        <w:t xml:space="preserve"> </w:t>
      </w:r>
      <w:r w:rsidR="008634DB" w:rsidRPr="008E689C">
        <w:t xml:space="preserve"> </w:t>
      </w:r>
    </w:p>
    <w:p w14:paraId="38D227BA" w14:textId="77777777" w:rsidR="008634DB" w:rsidRPr="008E689C" w:rsidRDefault="00B73B83" w:rsidP="00AE5430">
      <w:pPr>
        <w:tabs>
          <w:tab w:val="left" w:pos="1843"/>
        </w:tabs>
        <w:ind w:left="1418" w:hanging="708"/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8634DB" w:rsidRPr="008E689C">
        <w:rPr>
          <w:color w:val="5B7E85"/>
        </w:rPr>
        <w:t>Tarifziffer 905.051.2</w:t>
      </w:r>
    </w:p>
    <w:p w14:paraId="714ADB91" w14:textId="77777777" w:rsidR="008634DB" w:rsidRPr="00F27D2B" w:rsidRDefault="008634DB" w:rsidP="000F6AFB">
      <w:pPr>
        <w:tabs>
          <w:tab w:val="left" w:pos="1843"/>
        </w:tabs>
        <w:ind w:left="1418"/>
        <w:rPr>
          <w:sz w:val="14"/>
          <w:szCs w:val="14"/>
        </w:rPr>
      </w:pPr>
    </w:p>
    <w:p w14:paraId="5FD63113" w14:textId="77777777" w:rsidR="001E6881" w:rsidRDefault="00000000" w:rsidP="000F6AFB">
      <w:pPr>
        <w:tabs>
          <w:tab w:val="left" w:pos="1843"/>
        </w:tabs>
        <w:ind w:left="1418"/>
      </w:pPr>
      <w:sdt>
        <w:sdtPr>
          <w:rPr>
            <w:rFonts w:ascii="Segoe UI Symbol" w:hAnsi="Segoe UI Symbol" w:cs="Segoe UI Symbol"/>
          </w:rPr>
          <w:id w:val="7873948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7D2B">
            <w:rPr>
              <w:rFonts w:ascii="MS Gothic" w:eastAsia="MS Gothic" w:hAnsi="MS Gothic" w:cs="Segoe UI Symbol" w:hint="eastAsia"/>
            </w:rPr>
            <w:t>☐</w:t>
          </w:r>
        </w:sdtContent>
      </w:sdt>
      <w:r w:rsidR="00F27D2B" w:rsidRPr="008E689C">
        <w:tab/>
      </w:r>
      <w:r w:rsidR="008E689C">
        <w:rPr>
          <w:color w:val="FFFFFF" w:themeColor="background1"/>
          <w:shd w:val="clear" w:color="auto" w:fill="5B7E85"/>
        </w:rPr>
        <w:t xml:space="preserve"> V</w:t>
      </w:r>
      <w:r w:rsidR="008634DB" w:rsidRPr="008E689C">
        <w:rPr>
          <w:color w:val="FFFFFF" w:themeColor="background1"/>
          <w:shd w:val="clear" w:color="auto" w:fill="5B7E85"/>
        </w:rPr>
        <w:t>ertiefte Abklärung möglicher Berufsrichtungen</w:t>
      </w:r>
      <w:r w:rsidR="001E6881" w:rsidRPr="001E6881">
        <w:rPr>
          <w:color w:val="5B7E85"/>
          <w:shd w:val="clear" w:color="auto" w:fill="5B7E85"/>
        </w:rPr>
        <w:t>.</w:t>
      </w:r>
      <w:r w:rsidR="001E6881">
        <w:rPr>
          <w:color w:val="FFFFFF" w:themeColor="background1"/>
          <w:shd w:val="clear" w:color="auto" w:fill="5B7E85"/>
        </w:rPr>
        <w:t xml:space="preserve"> </w:t>
      </w:r>
      <w:r w:rsidR="008E689C">
        <w:rPr>
          <w:color w:val="FFFFFF" w:themeColor="background1"/>
          <w:shd w:val="clear" w:color="auto" w:fill="5B7E85"/>
        </w:rPr>
        <w:t xml:space="preserve"> </w:t>
      </w:r>
      <w:r w:rsidR="008634DB" w:rsidRPr="008E689C">
        <w:t xml:space="preserve"> </w:t>
      </w:r>
    </w:p>
    <w:p w14:paraId="3873C1BA" w14:textId="1200E8A6" w:rsidR="004B3861" w:rsidRDefault="001E6881" w:rsidP="00A12F45">
      <w:pPr>
        <w:tabs>
          <w:tab w:val="left" w:pos="1843"/>
        </w:tabs>
        <w:ind w:left="1418" w:hanging="426"/>
        <w:rPr>
          <w:color w:val="5B7E85"/>
        </w:rPr>
      </w:pPr>
      <w:r w:rsidRPr="001E6881">
        <w:rPr>
          <w:sz w:val="14"/>
          <w:szCs w:val="14"/>
        </w:rPr>
        <w:tab/>
      </w:r>
      <w:r w:rsidR="000E6775">
        <w:rPr>
          <w:sz w:val="14"/>
          <w:szCs w:val="14"/>
        </w:rPr>
        <w:tab/>
      </w:r>
      <w:r w:rsidR="008634DB" w:rsidRPr="008E689C">
        <w:rPr>
          <w:color w:val="5B7E85"/>
        </w:rPr>
        <w:t>Tarifziffer 905.052.2</w:t>
      </w:r>
    </w:p>
    <w:p w14:paraId="7040F3D8" w14:textId="77777777" w:rsidR="000F6AFB" w:rsidRPr="00AE5430" w:rsidRDefault="000F6AFB" w:rsidP="000F6AFB">
      <w:pPr>
        <w:pBdr>
          <w:bottom w:val="single" w:sz="4" w:space="1" w:color="BFBFBF" w:themeColor="background1" w:themeShade="BF"/>
        </w:pBdr>
        <w:tabs>
          <w:tab w:val="left" w:pos="1843"/>
        </w:tabs>
        <w:ind w:left="1418"/>
        <w:rPr>
          <w:sz w:val="12"/>
        </w:rPr>
      </w:pPr>
    </w:p>
    <w:p w14:paraId="06D79E2F" w14:textId="77777777" w:rsidR="008634DB" w:rsidRPr="008E689C" w:rsidRDefault="00993B6F" w:rsidP="000E6775">
      <w:pPr>
        <w:tabs>
          <w:tab w:val="left" w:pos="1134"/>
        </w:tabs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59ED91" wp14:editId="7FD89768">
                <wp:simplePos x="0" y="0"/>
                <wp:positionH relativeFrom="margin">
                  <wp:align>left</wp:align>
                </wp:positionH>
                <wp:positionV relativeFrom="paragraph">
                  <wp:posOffset>73025</wp:posOffset>
                </wp:positionV>
                <wp:extent cx="850790" cy="1181100"/>
                <wp:effectExtent l="0" t="0" r="6985" b="0"/>
                <wp:wrapNone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790" cy="1181100"/>
                        </a:xfrm>
                        <a:prstGeom prst="rect">
                          <a:avLst/>
                        </a:prstGeom>
                        <a:solidFill>
                          <a:srgbClr val="5B7E8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84EE3A" w14:textId="77777777" w:rsidR="00993B6F" w:rsidRDefault="00993B6F" w:rsidP="00993B6F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5B3E530" w14:textId="77777777" w:rsidR="00993B6F" w:rsidRPr="00993B6F" w:rsidRDefault="00993B6F" w:rsidP="00993B6F">
                            <w:pPr>
                              <w:rPr>
                                <w:b/>
                                <w:color w:val="FFFFFF" w:themeColor="background1"/>
                                <w:sz w:val="8"/>
                                <w:szCs w:val="16"/>
                                <w:lang w:val="en-US"/>
                              </w:rPr>
                            </w:pPr>
                          </w:p>
                          <w:p w14:paraId="016C2C2C" w14:textId="77777777" w:rsidR="004B3861" w:rsidRPr="004B3861" w:rsidRDefault="004B3861" w:rsidP="00993B6F">
                            <w:pPr>
                              <w:rPr>
                                <w:color w:val="FFFFFF" w:themeColor="background1"/>
                                <w:sz w:val="18"/>
                                <w:szCs w:val="16"/>
                                <w:lang w:val="en-US"/>
                              </w:rPr>
                            </w:pPr>
                          </w:p>
                          <w:p w14:paraId="2DE73D45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1. Arbeitsmarkt</w:t>
                            </w:r>
                          </w:p>
                          <w:p w14:paraId="1B265D22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9CF90E5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AF6717B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7B6C3410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116511A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031F0F1" w14:textId="77777777" w:rsidR="00993B6F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6F5249F" w14:textId="77777777" w:rsidR="00993B6F" w:rsidRPr="00714FE8" w:rsidRDefault="00993B6F" w:rsidP="00993B6F">
                            <w:pPr>
                              <w:rPr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9ED91" id="Rechteck 13" o:spid="_x0000_s1029" style="position:absolute;left:0;text-align:left;margin-left:0;margin-top:5.75pt;width:67pt;height:93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" fillcolor="#5b7e85" stroked="f" strokeweight="1pt">
                <v:textbox>
                  <w:txbxContent>
                    <w:p w14:paraId="2B84EE3A" w14:textId="77777777" w:rsidR="00993B6F" w:rsidRDefault="00993B6F" w:rsidP="00993B6F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25B3E530" w14:textId="77777777" w:rsidR="00993B6F" w:rsidRPr="00993B6F" w:rsidRDefault="00993B6F" w:rsidP="00993B6F">
                      <w:pPr>
                        <w:rPr>
                          <w:b/>
                          <w:color w:val="FFFFFF" w:themeColor="background1"/>
                          <w:sz w:val="8"/>
                          <w:szCs w:val="16"/>
                          <w:lang w:val="en-US"/>
                        </w:rPr>
                      </w:pPr>
                    </w:p>
                    <w:p w14:paraId="016C2C2C" w14:textId="77777777" w:rsidR="004B3861" w:rsidRPr="004B3861" w:rsidRDefault="004B3861" w:rsidP="00993B6F">
                      <w:pPr>
                        <w:rPr>
                          <w:color w:val="FFFFFF" w:themeColor="background1"/>
                          <w:sz w:val="18"/>
                          <w:szCs w:val="16"/>
                          <w:lang w:val="en-US"/>
                        </w:rPr>
                      </w:pPr>
                    </w:p>
                    <w:p w14:paraId="2DE73D45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 xml:space="preserve">1. </w:t>
                      </w:r>
                      <w:proofErr w:type="spellStart"/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Arbeitsmarkt</w:t>
                      </w:r>
                      <w:proofErr w:type="spellEnd"/>
                    </w:p>
                    <w:p w14:paraId="1B265D22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29CF90E5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1AF6717B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7B6C3410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0116511A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5031F0F1" w14:textId="77777777" w:rsidR="00993B6F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  <w:p w14:paraId="26F5249F" w14:textId="77777777" w:rsidR="00993B6F" w:rsidRPr="00714FE8" w:rsidRDefault="00993B6F" w:rsidP="00993B6F">
                      <w:pPr>
                        <w:rPr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DC162B" w14:textId="77777777" w:rsidR="001E6881" w:rsidRDefault="00000000" w:rsidP="000F6AFB">
      <w:pPr>
        <w:tabs>
          <w:tab w:val="left" w:pos="1843"/>
        </w:tabs>
        <w:ind w:left="1418"/>
      </w:pPr>
      <w:sdt>
        <w:sdtPr>
          <w:rPr>
            <w:rFonts w:ascii="Segoe UI Symbol" w:hAnsi="Segoe UI Symbol" w:cs="Segoe UI Symbol"/>
          </w:rPr>
          <w:id w:val="-1150595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3B6F">
            <w:rPr>
              <w:rFonts w:ascii="MS Gothic" w:eastAsia="MS Gothic" w:hAnsi="MS Gothic" w:cs="Segoe UI Symbol" w:hint="eastAsia"/>
            </w:rPr>
            <w:t>☐</w:t>
          </w:r>
        </w:sdtContent>
      </w:sdt>
      <w:r w:rsidR="00F27D2B" w:rsidRPr="008E689C">
        <w:tab/>
      </w:r>
      <w:r w:rsidR="008E689C">
        <w:rPr>
          <w:color w:val="FFFFFF" w:themeColor="background1"/>
          <w:shd w:val="clear" w:color="auto" w:fill="5B7E85"/>
        </w:rPr>
        <w:t xml:space="preserve"> C</w:t>
      </w:r>
      <w:r w:rsidR="008634DB" w:rsidRPr="008E689C">
        <w:rPr>
          <w:color w:val="FFFFFF" w:themeColor="background1"/>
          <w:shd w:val="clear" w:color="auto" w:fill="5B7E85"/>
        </w:rPr>
        <w:t xml:space="preserve">oaching-Leistung </w:t>
      </w:r>
      <w:r w:rsidR="00FE2DBE">
        <w:rPr>
          <w:color w:val="FFFFFF" w:themeColor="background1"/>
          <w:shd w:val="clear" w:color="auto" w:fill="5B7E85"/>
        </w:rPr>
        <w:t>[</w:t>
      </w:r>
      <w:r w:rsidR="008634DB" w:rsidRPr="008E689C">
        <w:rPr>
          <w:color w:val="FFFFFF" w:themeColor="background1"/>
          <w:shd w:val="clear" w:color="auto" w:fill="5B7E85"/>
        </w:rPr>
        <w:t>bezogen auf den 1. Arbeitsmarkt</w:t>
      </w:r>
      <w:r w:rsidR="00FE2DBE">
        <w:rPr>
          <w:color w:val="FFFFFF" w:themeColor="background1"/>
          <w:shd w:val="clear" w:color="auto" w:fill="5B7E85"/>
        </w:rPr>
        <w:t>]</w:t>
      </w:r>
      <w:r w:rsidR="001E6881" w:rsidRPr="001E6881">
        <w:rPr>
          <w:color w:val="5B7E85"/>
          <w:shd w:val="clear" w:color="auto" w:fill="5B7E85"/>
        </w:rPr>
        <w:t>.</w:t>
      </w:r>
      <w:r w:rsidR="001E6881">
        <w:rPr>
          <w:color w:val="FFFFFF" w:themeColor="background1"/>
          <w:shd w:val="clear" w:color="auto" w:fill="5B7E85"/>
        </w:rPr>
        <w:t xml:space="preserve"> </w:t>
      </w:r>
      <w:r w:rsidR="008E689C">
        <w:rPr>
          <w:color w:val="FFFFFF" w:themeColor="background1"/>
          <w:shd w:val="clear" w:color="auto" w:fill="5B7E85"/>
        </w:rPr>
        <w:t xml:space="preserve"> </w:t>
      </w:r>
      <w:r w:rsidR="008634DB" w:rsidRPr="008E689C">
        <w:t xml:space="preserve"> </w:t>
      </w:r>
    </w:p>
    <w:p w14:paraId="76F14AFB" w14:textId="77777777" w:rsidR="00115F43" w:rsidRDefault="001E6881" w:rsidP="00AE5430">
      <w:pPr>
        <w:tabs>
          <w:tab w:val="left" w:pos="1843"/>
        </w:tabs>
        <w:ind w:left="1418" w:hanging="426"/>
        <w:rPr>
          <w:color w:val="5B7E85"/>
          <w:sz w:val="14"/>
        </w:rPr>
      </w:pPr>
      <w:r w:rsidRPr="001E6881">
        <w:rPr>
          <w:sz w:val="14"/>
          <w:szCs w:val="14"/>
        </w:rPr>
        <w:tab/>
      </w:r>
      <w:r w:rsidR="000E6775">
        <w:rPr>
          <w:sz w:val="14"/>
          <w:szCs w:val="14"/>
        </w:rPr>
        <w:tab/>
      </w:r>
      <w:sdt>
        <w:sdtPr>
          <w:rPr>
            <w:sz w:val="14"/>
            <w:szCs w:val="14"/>
          </w:rPr>
          <w:id w:val="1546709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3B6F">
            <w:rPr>
              <w:rFonts w:ascii="MS Gothic" w:eastAsia="MS Gothic" w:hAnsi="MS Gothic" w:hint="eastAsia"/>
              <w:sz w:val="14"/>
              <w:szCs w:val="14"/>
            </w:rPr>
            <w:t>☐</w:t>
          </w:r>
        </w:sdtContent>
      </w:sdt>
      <w:r w:rsidR="00993B6F">
        <w:rPr>
          <w:sz w:val="14"/>
          <w:szCs w:val="14"/>
        </w:rPr>
        <w:t xml:space="preserve">  </w:t>
      </w:r>
      <w:r w:rsidR="008634DB" w:rsidRPr="00456166">
        <w:rPr>
          <w:color w:val="5B7E85"/>
        </w:rPr>
        <w:t>Tarifziffer 905.030.2</w:t>
      </w:r>
      <w:r w:rsidR="004802A7">
        <w:rPr>
          <w:color w:val="5B7E85"/>
        </w:rPr>
        <w:t xml:space="preserve"> </w:t>
      </w:r>
      <w:r w:rsidR="00993B6F" w:rsidRPr="00993B6F">
        <w:rPr>
          <w:color w:val="5B7E85"/>
          <w:sz w:val="14"/>
        </w:rPr>
        <w:t xml:space="preserve">Monatspauschale </w:t>
      </w:r>
    </w:p>
    <w:p w14:paraId="4E4B1FB9" w14:textId="3BE4D618" w:rsidR="008634DB" w:rsidRPr="00456166" w:rsidRDefault="00115F43" w:rsidP="00AE5430">
      <w:pPr>
        <w:tabs>
          <w:tab w:val="left" w:pos="1843"/>
        </w:tabs>
        <w:ind w:left="1418" w:hanging="426"/>
      </w:pPr>
      <w:r>
        <w:rPr>
          <w:color w:val="5B7E85"/>
          <w:sz w:val="14"/>
        </w:rPr>
        <w:tab/>
      </w:r>
      <w:r>
        <w:rPr>
          <w:color w:val="5B7E85"/>
          <w:sz w:val="14"/>
        </w:rPr>
        <w:tab/>
      </w:r>
      <w:sdt>
        <w:sdtPr>
          <w:rPr>
            <w:sz w:val="14"/>
            <w:szCs w:val="14"/>
          </w:rPr>
          <w:id w:val="16965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3B6F">
            <w:rPr>
              <w:rFonts w:ascii="MS Gothic" w:eastAsia="MS Gothic" w:hAnsi="MS Gothic" w:hint="eastAsia"/>
              <w:sz w:val="14"/>
              <w:szCs w:val="14"/>
            </w:rPr>
            <w:t>☐</w:t>
          </w:r>
        </w:sdtContent>
      </w:sdt>
      <w:r w:rsidR="00993B6F">
        <w:rPr>
          <w:sz w:val="14"/>
          <w:szCs w:val="14"/>
        </w:rPr>
        <w:t xml:space="preserve">  </w:t>
      </w:r>
      <w:r w:rsidR="00993B6F" w:rsidRPr="00456166">
        <w:rPr>
          <w:color w:val="5B7E85"/>
        </w:rPr>
        <w:t>Tarifziffer 905.030.</w:t>
      </w:r>
      <w:r w:rsidR="00993B6F">
        <w:rPr>
          <w:color w:val="5B7E85"/>
        </w:rPr>
        <w:t xml:space="preserve">5 </w:t>
      </w:r>
      <w:r w:rsidR="00993B6F">
        <w:rPr>
          <w:color w:val="5B7E85"/>
          <w:sz w:val="14"/>
        </w:rPr>
        <w:t>Stunde</w:t>
      </w:r>
      <w:r w:rsidR="00CD61F5">
        <w:rPr>
          <w:color w:val="5B7E85"/>
          <w:sz w:val="14"/>
        </w:rPr>
        <w:t>n</w:t>
      </w:r>
      <w:r w:rsidR="004B3861">
        <w:rPr>
          <w:color w:val="5B7E85"/>
          <w:sz w:val="14"/>
        </w:rPr>
        <w:t xml:space="preserve">tarif </w:t>
      </w:r>
    </w:p>
    <w:p w14:paraId="330CED93" w14:textId="77777777" w:rsidR="008634DB" w:rsidRPr="00456166" w:rsidRDefault="008634DB" w:rsidP="000F6AFB">
      <w:pPr>
        <w:tabs>
          <w:tab w:val="left" w:pos="1843"/>
        </w:tabs>
        <w:ind w:left="1418"/>
        <w:rPr>
          <w:sz w:val="14"/>
          <w:szCs w:val="14"/>
        </w:rPr>
      </w:pPr>
    </w:p>
    <w:p w14:paraId="1202F36D" w14:textId="77777777" w:rsidR="001E6881" w:rsidRPr="00040F32" w:rsidRDefault="00000000" w:rsidP="000F6AFB">
      <w:pPr>
        <w:tabs>
          <w:tab w:val="left" w:pos="1843"/>
        </w:tabs>
        <w:ind w:left="1418"/>
        <w:rPr>
          <w:color w:val="FFFFFF" w:themeColor="background1"/>
          <w:shd w:val="clear" w:color="auto" w:fill="5B7E85"/>
        </w:rPr>
      </w:pPr>
      <w:sdt>
        <w:sdtPr>
          <w:rPr>
            <w:rFonts w:ascii="Segoe UI Symbol" w:hAnsi="Segoe UI Symbol" w:cs="Segoe UI Symbol"/>
          </w:rPr>
          <w:id w:val="1709139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7D2B" w:rsidRPr="00040F32">
            <w:rPr>
              <w:rFonts w:ascii="MS Gothic" w:eastAsia="MS Gothic" w:hAnsi="MS Gothic" w:cs="Segoe UI Symbol" w:hint="eastAsia"/>
            </w:rPr>
            <w:t>☐</w:t>
          </w:r>
        </w:sdtContent>
      </w:sdt>
      <w:r w:rsidR="00F27D2B" w:rsidRPr="00040F32">
        <w:tab/>
      </w:r>
      <w:r w:rsidR="008634DB" w:rsidRPr="00040F32">
        <w:rPr>
          <w:color w:val="FFFFFF" w:themeColor="background1"/>
          <w:shd w:val="clear" w:color="auto" w:fill="5B7E85"/>
        </w:rPr>
        <w:t xml:space="preserve"> </w:t>
      </w:r>
      <w:r w:rsidR="008E689C" w:rsidRPr="00040F32">
        <w:rPr>
          <w:color w:val="FFFFFF" w:themeColor="background1"/>
          <w:shd w:val="clear" w:color="auto" w:fill="5B7E85"/>
        </w:rPr>
        <w:t>C</w:t>
      </w:r>
      <w:r w:rsidR="008634DB" w:rsidRPr="00040F32">
        <w:rPr>
          <w:color w:val="FFFFFF" w:themeColor="background1"/>
          <w:shd w:val="clear" w:color="auto" w:fill="5B7E85"/>
        </w:rPr>
        <w:t>oachin</w:t>
      </w:r>
      <w:r w:rsidR="001E6881" w:rsidRPr="00040F32">
        <w:rPr>
          <w:color w:val="FFFFFF" w:themeColor="background1"/>
          <w:shd w:val="clear" w:color="auto" w:fill="5B7E85"/>
        </w:rPr>
        <w:t>g</w:t>
      </w:r>
      <w:r w:rsidR="001E6881" w:rsidRPr="00040F32">
        <w:rPr>
          <w:color w:val="5B7E85"/>
          <w:shd w:val="clear" w:color="auto" w:fill="5B7E85"/>
        </w:rPr>
        <w:t>.</w:t>
      </w:r>
      <w:r w:rsidR="001E6881" w:rsidRPr="00040F32">
        <w:rPr>
          <w:color w:val="FFFFFF" w:themeColor="background1"/>
          <w:shd w:val="clear" w:color="auto" w:fill="5B7E85"/>
        </w:rPr>
        <w:t xml:space="preserve"> </w:t>
      </w:r>
      <w:r w:rsidR="008634DB" w:rsidRPr="00040F32">
        <w:rPr>
          <w:color w:val="FFFFFF" w:themeColor="background1"/>
          <w:shd w:val="clear" w:color="auto" w:fill="5B7E85"/>
        </w:rPr>
        <w:t xml:space="preserve">  </w:t>
      </w:r>
    </w:p>
    <w:p w14:paraId="12406F43" w14:textId="77777777" w:rsidR="00115F43" w:rsidRDefault="001E6881" w:rsidP="00AE5430">
      <w:pPr>
        <w:tabs>
          <w:tab w:val="left" w:pos="1843"/>
        </w:tabs>
        <w:ind w:left="1418" w:hanging="426"/>
        <w:rPr>
          <w:color w:val="5B7E85"/>
          <w:sz w:val="14"/>
        </w:rPr>
      </w:pPr>
      <w:r w:rsidRPr="00040F32">
        <w:rPr>
          <w:sz w:val="14"/>
          <w:szCs w:val="14"/>
        </w:rPr>
        <w:tab/>
      </w:r>
      <w:r w:rsidR="000E6775" w:rsidRPr="00040F32">
        <w:rPr>
          <w:sz w:val="14"/>
          <w:szCs w:val="14"/>
        </w:rPr>
        <w:tab/>
      </w:r>
      <w:sdt>
        <w:sdtPr>
          <w:rPr>
            <w:sz w:val="14"/>
            <w:szCs w:val="14"/>
          </w:rPr>
          <w:id w:val="1334193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3ADE">
            <w:rPr>
              <w:rFonts w:ascii="MS Gothic" w:eastAsia="MS Gothic" w:hAnsi="MS Gothic" w:hint="eastAsia"/>
              <w:sz w:val="14"/>
              <w:szCs w:val="14"/>
            </w:rPr>
            <w:t>☐</w:t>
          </w:r>
        </w:sdtContent>
      </w:sdt>
      <w:r w:rsidR="002A3ADE">
        <w:rPr>
          <w:sz w:val="14"/>
          <w:szCs w:val="14"/>
        </w:rPr>
        <w:t xml:space="preserve">  </w:t>
      </w:r>
      <w:r w:rsidR="00B5205C" w:rsidRPr="00456166">
        <w:rPr>
          <w:color w:val="5B7E85"/>
        </w:rPr>
        <w:t xml:space="preserve">Tarifziffer </w:t>
      </w:r>
      <w:r w:rsidR="008634DB" w:rsidRPr="00040F32">
        <w:rPr>
          <w:color w:val="5B7E85"/>
        </w:rPr>
        <w:t>905.071.2</w:t>
      </w:r>
      <w:r w:rsidR="002A3ADE" w:rsidRPr="002A3ADE">
        <w:rPr>
          <w:color w:val="5B7E85"/>
        </w:rPr>
        <w:t xml:space="preserve"> </w:t>
      </w:r>
      <w:r w:rsidR="002A3ADE" w:rsidRPr="00993B6F">
        <w:rPr>
          <w:color w:val="5B7E85"/>
          <w:sz w:val="14"/>
        </w:rPr>
        <w:t xml:space="preserve">Monatspauschale </w:t>
      </w:r>
    </w:p>
    <w:p w14:paraId="164159F8" w14:textId="0DC2B89A" w:rsidR="008634DB" w:rsidRPr="00040F32" w:rsidRDefault="00115F43" w:rsidP="00AE5430">
      <w:pPr>
        <w:tabs>
          <w:tab w:val="left" w:pos="1843"/>
        </w:tabs>
        <w:ind w:left="1418" w:hanging="426"/>
        <w:rPr>
          <w:color w:val="5B7E85"/>
        </w:rPr>
      </w:pPr>
      <w:r>
        <w:rPr>
          <w:rFonts w:ascii="MS Gothic" w:eastAsia="MS Gothic" w:hAnsi="MS Gothic"/>
          <w:sz w:val="14"/>
          <w:szCs w:val="14"/>
        </w:rPr>
        <w:tab/>
      </w:r>
      <w:r>
        <w:rPr>
          <w:rFonts w:ascii="MS Gothic" w:eastAsia="MS Gothic" w:hAnsi="MS Gothic"/>
          <w:sz w:val="14"/>
          <w:szCs w:val="14"/>
        </w:rPr>
        <w:tab/>
      </w:r>
      <w:sdt>
        <w:sdtPr>
          <w:rPr>
            <w:sz w:val="14"/>
            <w:szCs w:val="14"/>
          </w:rPr>
          <w:id w:val="-2054139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3ADE">
            <w:rPr>
              <w:rFonts w:ascii="MS Gothic" w:eastAsia="MS Gothic" w:hAnsi="MS Gothic" w:hint="eastAsia"/>
              <w:sz w:val="14"/>
              <w:szCs w:val="14"/>
            </w:rPr>
            <w:t>☐</w:t>
          </w:r>
        </w:sdtContent>
      </w:sdt>
      <w:r w:rsidR="002A3ADE">
        <w:rPr>
          <w:sz w:val="14"/>
          <w:szCs w:val="14"/>
        </w:rPr>
        <w:t xml:space="preserve">  </w:t>
      </w:r>
      <w:r w:rsidR="002A3ADE" w:rsidRPr="008E689C">
        <w:rPr>
          <w:color w:val="5B7E85"/>
        </w:rPr>
        <w:t>Tarifziffer 905.071.5</w:t>
      </w:r>
      <w:r w:rsidR="002A3ADE">
        <w:rPr>
          <w:color w:val="5B7E85"/>
        </w:rPr>
        <w:t xml:space="preserve"> </w:t>
      </w:r>
      <w:r w:rsidR="002A3ADE">
        <w:rPr>
          <w:color w:val="5B7E85"/>
          <w:sz w:val="14"/>
        </w:rPr>
        <w:t>Stundentarif</w:t>
      </w:r>
    </w:p>
    <w:p w14:paraId="64252980" w14:textId="77777777" w:rsidR="000F6AFB" w:rsidRPr="00040F32" w:rsidRDefault="000F6AFB" w:rsidP="000F6AFB">
      <w:pPr>
        <w:pBdr>
          <w:bottom w:val="single" w:sz="4" w:space="1" w:color="BFBFBF" w:themeColor="background1" w:themeShade="BF"/>
        </w:pBdr>
        <w:tabs>
          <w:tab w:val="left" w:pos="1843"/>
        </w:tabs>
        <w:ind w:left="1418"/>
        <w:rPr>
          <w:sz w:val="12"/>
        </w:rPr>
      </w:pPr>
    </w:p>
    <w:p w14:paraId="00B60C5D" w14:textId="77777777" w:rsidR="008634DB" w:rsidRPr="00040F32" w:rsidRDefault="00F27D2B" w:rsidP="000E6775">
      <w:pPr>
        <w:tabs>
          <w:tab w:val="left" w:pos="1134"/>
        </w:tabs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272309" wp14:editId="147A60E2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850790" cy="390525"/>
                <wp:effectExtent l="0" t="0" r="6985" b="952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790" cy="390525"/>
                        </a:xfrm>
                        <a:prstGeom prst="rect">
                          <a:avLst/>
                        </a:prstGeom>
                        <a:solidFill>
                          <a:srgbClr val="5B7E8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8BCCA6" w14:textId="77777777" w:rsidR="005735DC" w:rsidRPr="0073093F" w:rsidRDefault="005735DC" w:rsidP="005E0E0C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  <w:t>Indiv</w:t>
                            </w:r>
                            <w:r w:rsidR="00AE5430"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  <w:t xml:space="preserve">idueller </w:t>
                            </w:r>
                            <w:r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  <w:t>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272309" id="Rechteck 6" o:spid="_x0000_s1030" style="position:absolute;left:0;text-align:left;margin-left:0;margin-top:6.4pt;width:67pt;height:30.7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" fillcolor="#5b7e85" stroked="f" strokeweight="1pt">
                <v:textbox>
                  <w:txbxContent>
                    <w:p w14:paraId="538BCCA6" w14:textId="77777777" w:rsidR="005735DC" w:rsidRPr="0073093F" w:rsidRDefault="005735DC" w:rsidP="005E0E0C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</w:pPr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  <w:t>Indiv</w:t>
                      </w:r>
                      <w:r w:rsidR="00AE5430" w:rsidRPr="0073093F"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  <w:t xml:space="preserve">idueller </w:t>
                      </w:r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  <w:t>Support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4875477" w14:textId="0D26086E" w:rsidR="00ED5074" w:rsidRDefault="00000000" w:rsidP="00ED5074">
      <w:pPr>
        <w:pBdr>
          <w:bottom w:val="single" w:sz="4" w:space="1" w:color="BFBFBF" w:themeColor="background1" w:themeShade="BF"/>
        </w:pBdr>
        <w:tabs>
          <w:tab w:val="left" w:pos="1843"/>
        </w:tabs>
        <w:ind w:left="1843" w:right="-426" w:hanging="425"/>
      </w:pPr>
      <w:sdt>
        <w:sdtPr>
          <w:rPr>
            <w:rFonts w:ascii="Segoe UI Symbol" w:hAnsi="Segoe UI Symbol" w:cs="Segoe UI Symbol"/>
          </w:rPr>
          <w:id w:val="1629818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7D2B">
            <w:rPr>
              <w:rFonts w:ascii="MS Gothic" w:eastAsia="MS Gothic" w:hAnsi="MS Gothic" w:cs="Segoe UI Symbol" w:hint="eastAsia"/>
            </w:rPr>
            <w:t>☐</w:t>
          </w:r>
        </w:sdtContent>
      </w:sdt>
      <w:r w:rsidR="00F27D2B" w:rsidRPr="008E689C">
        <w:tab/>
      </w:r>
      <w:r w:rsidR="008E689C">
        <w:rPr>
          <w:color w:val="FFFFFF" w:themeColor="background1"/>
          <w:shd w:val="clear" w:color="auto" w:fill="5B7E85"/>
        </w:rPr>
        <w:t xml:space="preserve"> I</w:t>
      </w:r>
      <w:r w:rsidR="008634DB" w:rsidRPr="008E689C">
        <w:rPr>
          <w:color w:val="FFFFFF" w:themeColor="background1"/>
          <w:shd w:val="clear" w:color="auto" w:fill="5B7E85"/>
        </w:rPr>
        <w:t xml:space="preserve">ndividuelle </w:t>
      </w:r>
      <w:r w:rsidR="00ED5074">
        <w:rPr>
          <w:color w:val="FFFFFF" w:themeColor="background1"/>
          <w:shd w:val="clear" w:color="auto" w:fill="5B7E85"/>
        </w:rPr>
        <w:t>PC-</w:t>
      </w:r>
      <w:r w:rsidR="008634DB" w:rsidRPr="008E689C">
        <w:rPr>
          <w:color w:val="FFFFFF" w:themeColor="background1"/>
          <w:shd w:val="clear" w:color="auto" w:fill="5B7E85"/>
        </w:rPr>
        <w:t xml:space="preserve">Kurse </w:t>
      </w:r>
      <w:r w:rsidR="006C028A">
        <w:rPr>
          <w:color w:val="FFFFFF" w:themeColor="background1"/>
          <w:shd w:val="clear" w:color="auto" w:fill="5B7E85"/>
        </w:rPr>
        <w:t>[</w:t>
      </w:r>
      <w:r w:rsidR="008634DB" w:rsidRPr="008E689C">
        <w:rPr>
          <w:color w:val="FFFFFF" w:themeColor="background1"/>
          <w:shd w:val="clear" w:color="auto" w:fill="5B7E85"/>
        </w:rPr>
        <w:t>ab 1 Person</w:t>
      </w:r>
      <w:r w:rsidR="006C028A">
        <w:rPr>
          <w:color w:val="FFFFFF" w:themeColor="background1"/>
          <w:shd w:val="clear" w:color="auto" w:fill="5B7E85"/>
        </w:rPr>
        <w:t>]</w:t>
      </w:r>
      <w:r w:rsidR="00C3335A">
        <w:rPr>
          <w:color w:val="FFFFFF" w:themeColor="background1"/>
          <w:shd w:val="clear" w:color="auto" w:fill="5B7E85"/>
        </w:rPr>
        <w:t>:</w:t>
      </w:r>
      <w:r w:rsidR="008634DB" w:rsidRPr="008E689C">
        <w:rPr>
          <w:color w:val="FFFFFF" w:themeColor="background1"/>
          <w:shd w:val="clear" w:color="auto" w:fill="5B7E85"/>
        </w:rPr>
        <w:t xml:space="preserve"> </w:t>
      </w:r>
      <w:r w:rsidR="005E0E0C">
        <w:rPr>
          <w:color w:val="FFFFFF" w:themeColor="background1"/>
          <w:shd w:val="clear" w:color="auto" w:fill="5B7E85"/>
        </w:rPr>
        <w:t>I</w:t>
      </w:r>
      <w:r w:rsidR="00C3335A">
        <w:rPr>
          <w:color w:val="FFFFFF" w:themeColor="background1"/>
          <w:shd w:val="clear" w:color="auto" w:fill="5B7E85"/>
        </w:rPr>
        <w:t>CDL</w:t>
      </w:r>
      <w:r w:rsidR="005E0E0C">
        <w:rPr>
          <w:color w:val="FFFFFF" w:themeColor="background1"/>
          <w:shd w:val="clear" w:color="auto" w:fill="5B7E85"/>
        </w:rPr>
        <w:t>-</w:t>
      </w:r>
      <w:r w:rsidR="008634DB" w:rsidRPr="008E689C">
        <w:rPr>
          <w:color w:val="FFFFFF" w:themeColor="background1"/>
          <w:shd w:val="clear" w:color="auto" w:fill="5B7E85"/>
        </w:rPr>
        <w:t xml:space="preserve">Zertifikate </w:t>
      </w:r>
      <w:r w:rsidR="00C3335A">
        <w:rPr>
          <w:color w:val="FFFFFF" w:themeColor="background1"/>
          <w:shd w:val="clear" w:color="auto" w:fill="5B7E85"/>
        </w:rPr>
        <w:t>|</w:t>
      </w:r>
      <w:r w:rsidR="008634DB" w:rsidRPr="008E689C">
        <w:rPr>
          <w:color w:val="FFFFFF" w:themeColor="background1"/>
          <w:shd w:val="clear" w:color="auto" w:fill="5B7E85"/>
        </w:rPr>
        <w:t xml:space="preserve"> Abacus-Zertifikat</w:t>
      </w:r>
      <w:r w:rsidR="00C3335A">
        <w:rPr>
          <w:color w:val="FFFFFF" w:themeColor="background1"/>
          <w:shd w:val="clear" w:color="auto" w:fill="5B7E85"/>
        </w:rPr>
        <w:t>e</w:t>
      </w:r>
      <w:r w:rsidR="005735DC" w:rsidRPr="005735DC">
        <w:rPr>
          <w:color w:val="5B7E85"/>
          <w:shd w:val="clear" w:color="auto" w:fill="5B7E85"/>
        </w:rPr>
        <w:t>.</w:t>
      </w:r>
      <w:r w:rsidR="008634DB" w:rsidRPr="008E689C">
        <w:t xml:space="preserve"> </w:t>
      </w:r>
    </w:p>
    <w:p w14:paraId="56C0098F" w14:textId="77777777" w:rsidR="008634DB" w:rsidRPr="00E33F30" w:rsidRDefault="00ED5074" w:rsidP="00ED5074">
      <w:pPr>
        <w:pBdr>
          <w:bottom w:val="single" w:sz="4" w:space="1" w:color="BFBFBF" w:themeColor="background1" w:themeShade="BF"/>
        </w:pBdr>
        <w:tabs>
          <w:tab w:val="left" w:pos="1843"/>
        </w:tabs>
        <w:ind w:left="1843" w:right="-426" w:hanging="425"/>
        <w:rPr>
          <w:sz w:val="12"/>
        </w:rPr>
      </w:pPr>
      <w:r>
        <w:rPr>
          <w:color w:val="5B7E85"/>
        </w:rPr>
        <w:tab/>
      </w:r>
      <w:r w:rsidR="008634DB" w:rsidRPr="008E689C">
        <w:rPr>
          <w:color w:val="5B7E85"/>
        </w:rPr>
        <w:t xml:space="preserve">gemäss individueller </w:t>
      </w:r>
      <w:r w:rsidR="00B5205C">
        <w:rPr>
          <w:color w:val="5B7E85"/>
        </w:rPr>
        <w:t>Vereinbarung</w:t>
      </w:r>
      <w:r w:rsidR="00AC5046">
        <w:rPr>
          <w:color w:val="5B7E85"/>
        </w:rPr>
        <w:t xml:space="preserve"> (906.xxx.x / 907.xxx.xx)</w:t>
      </w:r>
      <w:r w:rsidR="008634DB" w:rsidRPr="008E689C">
        <w:t xml:space="preserve"> </w:t>
      </w:r>
      <w:r w:rsidR="00C74C71">
        <w:br/>
      </w:r>
    </w:p>
    <w:p w14:paraId="203B92DC" w14:textId="77777777" w:rsidR="008634DB" w:rsidRPr="009A3210" w:rsidRDefault="00AE5430" w:rsidP="000E6775">
      <w:pPr>
        <w:tabs>
          <w:tab w:val="left" w:pos="1134"/>
        </w:tabs>
        <w:ind w:left="1134"/>
        <w:rPr>
          <w:sz w:val="14"/>
        </w:rPr>
      </w:pPr>
      <w:r w:rsidRPr="009A3210">
        <w:rPr>
          <w:noProof/>
          <w:sz w:val="1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5A25FA" wp14:editId="4AFE42C4">
                <wp:simplePos x="0" y="0"/>
                <wp:positionH relativeFrom="margin">
                  <wp:posOffset>0</wp:posOffset>
                </wp:positionH>
                <wp:positionV relativeFrom="paragraph">
                  <wp:posOffset>58420</wp:posOffset>
                </wp:positionV>
                <wp:extent cx="850790" cy="380011"/>
                <wp:effectExtent l="0" t="0" r="6985" b="127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790" cy="380011"/>
                        </a:xfrm>
                        <a:prstGeom prst="rect">
                          <a:avLst/>
                        </a:prstGeom>
                        <a:solidFill>
                          <a:srgbClr val="5B7E8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2F81B6" w14:textId="77777777" w:rsidR="005735DC" w:rsidRPr="0073093F" w:rsidRDefault="005735DC" w:rsidP="005735DC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73093F">
                              <w:rPr>
                                <w:color w:val="FFFFFF" w:themeColor="background1"/>
                                <w:sz w:val="16"/>
                                <w:szCs w:val="16"/>
                                <w:lang w:val="de-DE"/>
                              </w:rPr>
                              <w:t>Tagesstruktur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A25FA" id="Rechteck 7" o:spid="_x0000_s1031" style="position:absolute;left:0;text-align:left;margin-left:0;margin-top:4.6pt;width:67pt;height:29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" fillcolor="#5b7e85" stroked="f" strokeweight="1pt">
                <v:textbox>
                  <w:txbxContent>
                    <w:p w14:paraId="132F81B6" w14:textId="77777777" w:rsidR="005735DC" w:rsidRPr="0073093F" w:rsidRDefault="005735DC" w:rsidP="005735DC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</w:pPr>
                      <w:r w:rsidRPr="0073093F">
                        <w:rPr>
                          <w:color w:val="FFFFFF" w:themeColor="background1"/>
                          <w:sz w:val="16"/>
                          <w:szCs w:val="16"/>
                          <w:lang w:val="de-DE"/>
                        </w:rPr>
                        <w:t>Tagesstruktur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7DC895" w14:textId="77777777" w:rsidR="008634DB" w:rsidRPr="008E689C" w:rsidRDefault="00000000" w:rsidP="000F6AFB">
      <w:pPr>
        <w:tabs>
          <w:tab w:val="left" w:pos="1843"/>
        </w:tabs>
        <w:ind w:left="1418"/>
      </w:pPr>
      <w:sdt>
        <w:sdtPr>
          <w:rPr>
            <w:rFonts w:ascii="Segoe UI Symbol" w:hAnsi="Segoe UI Symbol" w:cs="Segoe UI Symbol"/>
          </w:rPr>
          <w:id w:val="-206111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60E5">
            <w:rPr>
              <w:rFonts w:ascii="MS Gothic" w:eastAsia="MS Gothic" w:hAnsi="MS Gothic" w:cs="Segoe UI Symbol" w:hint="eastAsia"/>
            </w:rPr>
            <w:t>☐</w:t>
          </w:r>
        </w:sdtContent>
      </w:sdt>
      <w:r w:rsidR="00F27D2B" w:rsidRPr="008E689C">
        <w:tab/>
      </w:r>
      <w:r w:rsidR="008E689C">
        <w:rPr>
          <w:color w:val="FFFFFF" w:themeColor="background1"/>
          <w:shd w:val="clear" w:color="auto" w:fill="5B7E85"/>
        </w:rPr>
        <w:t xml:space="preserve"> A</w:t>
      </w:r>
      <w:r w:rsidR="008634DB" w:rsidRPr="008E689C">
        <w:rPr>
          <w:color w:val="FFFFFF" w:themeColor="background1"/>
          <w:shd w:val="clear" w:color="auto" w:fill="5B7E85"/>
        </w:rPr>
        <w:t>rbeit zur Zeitüberbrückung</w:t>
      </w:r>
      <w:r w:rsidR="001E6881" w:rsidRPr="001E6881">
        <w:rPr>
          <w:color w:val="5B7E85"/>
          <w:shd w:val="clear" w:color="auto" w:fill="5B7E85"/>
        </w:rPr>
        <w:t>.</w:t>
      </w:r>
    </w:p>
    <w:p w14:paraId="7C84BA9E" w14:textId="77777777" w:rsidR="00F20A95" w:rsidRDefault="008634DB" w:rsidP="000F6AFB">
      <w:pPr>
        <w:tabs>
          <w:tab w:val="left" w:pos="1843"/>
        </w:tabs>
        <w:ind w:left="1418"/>
        <w:rPr>
          <w:color w:val="5B7E85"/>
        </w:rPr>
      </w:pPr>
      <w:r w:rsidRPr="008E689C">
        <w:tab/>
      </w:r>
      <w:r w:rsidRPr="008E689C">
        <w:rPr>
          <w:color w:val="5B7E85"/>
        </w:rPr>
        <w:t>Tarifziffer 905.042.2</w:t>
      </w:r>
    </w:p>
    <w:p w14:paraId="0AF82BF9" w14:textId="77777777" w:rsidR="00ED5074" w:rsidRDefault="00ED5074" w:rsidP="00F20A95">
      <w:pPr>
        <w:spacing w:after="160" w:line="259" w:lineRule="auto"/>
        <w:rPr>
          <w:color w:val="5B7E85"/>
        </w:rPr>
      </w:pPr>
    </w:p>
    <w:p w14:paraId="6DBBAA93" w14:textId="77777777" w:rsidR="008634DB" w:rsidRPr="008E689C" w:rsidRDefault="00F20A95" w:rsidP="00F20A95">
      <w:pPr>
        <w:spacing w:after="160" w:line="259" w:lineRule="auto"/>
      </w:pPr>
      <w:r>
        <w:rPr>
          <w:color w:val="5B7E85"/>
        </w:rPr>
        <w:br w:type="page"/>
      </w:r>
    </w:p>
    <w:p w14:paraId="538BAF4E" w14:textId="77777777" w:rsidR="008634DB" w:rsidRPr="008E689C" w:rsidRDefault="008634DB" w:rsidP="008634DB">
      <w:pPr>
        <w:pStyle w:val="berschrift2"/>
      </w:pPr>
      <w:r w:rsidRPr="008E689C">
        <w:lastRenderedPageBreak/>
        <w:t xml:space="preserve">Angaben zur versicherten Person [alternativ: Zustellung des Stammdatenblattes] </w:t>
      </w:r>
    </w:p>
    <w:p w14:paraId="30D11E60" w14:textId="77777777" w:rsidR="008634DB" w:rsidRPr="00820E5D" w:rsidRDefault="008634DB" w:rsidP="008634DB">
      <w:pPr>
        <w:rPr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1A137D" w:rsidRPr="004A4315" w14:paraId="05E9F8BA" w14:textId="77777777" w:rsidTr="004A4315">
        <w:tc>
          <w:tcPr>
            <w:tcW w:w="2689" w:type="dxa"/>
            <w:shd w:val="clear" w:color="auto" w:fill="5B7E85"/>
          </w:tcPr>
          <w:p w14:paraId="618716F3" w14:textId="77777777" w:rsidR="001A137D" w:rsidRPr="001A137D" w:rsidRDefault="001A137D" w:rsidP="001A137D">
            <w:pPr>
              <w:spacing w:before="40" w:after="40"/>
              <w:rPr>
                <w:rFonts w:ascii="Futura Md BT" w:hAnsi="Futura Md BT"/>
                <w:color w:val="FFFFFF" w:themeColor="background1"/>
              </w:rPr>
            </w:pPr>
            <w:r w:rsidRPr="001A137D">
              <w:rPr>
                <w:rFonts w:ascii="Futura Md BT" w:hAnsi="Futura Md BT"/>
                <w:color w:val="FFFFFF" w:themeColor="background1"/>
              </w:rPr>
              <w:t>NAME</w:t>
            </w:r>
          </w:p>
        </w:tc>
        <w:sdt>
          <w:sdtPr>
            <w:rPr>
              <w:rFonts w:ascii="Futura Md BT" w:hAnsi="Futura Md BT"/>
            </w:rPr>
            <w:id w:val="-1475834853"/>
            <w:placeholder>
              <w:docPart w:val="78F9DD10C680480AB0CB13E09E8666CE"/>
            </w:placeholder>
            <w:showingPlcHdr/>
            <w:text/>
          </w:sdtPr>
          <w:sdtContent>
            <w:tc>
              <w:tcPr>
                <w:tcW w:w="6373" w:type="dxa"/>
              </w:tcPr>
              <w:p w14:paraId="16884C76" w14:textId="77777777" w:rsidR="001A137D" w:rsidRPr="004A4315" w:rsidRDefault="001A137D" w:rsidP="001A137D">
                <w:pPr>
                  <w:spacing w:before="40" w:after="40"/>
                  <w:rPr>
                    <w:rFonts w:ascii="Futura Md BT" w:hAnsi="Futura Md BT"/>
                  </w:rPr>
                </w:pPr>
                <w:r w:rsidRPr="00F96B3F">
                  <w:rPr>
                    <w:rStyle w:val="Platzhaltertext"/>
                    <w:rFonts w:ascii="Futura Md BT" w:hAnsi="Futura Md BT"/>
                    <w:caps/>
                  </w:rPr>
                  <w:t>Klicken oder tippen Sie hier, um Text einzugeben.</w:t>
                </w:r>
              </w:p>
            </w:tc>
          </w:sdtContent>
        </w:sdt>
      </w:tr>
      <w:tr w:rsidR="001A137D" w:rsidRPr="004A4315" w14:paraId="0DA07444" w14:textId="77777777" w:rsidTr="004A4315">
        <w:tc>
          <w:tcPr>
            <w:tcW w:w="2689" w:type="dxa"/>
            <w:shd w:val="clear" w:color="auto" w:fill="5B7E85"/>
          </w:tcPr>
          <w:p w14:paraId="7BF7B156" w14:textId="77777777" w:rsidR="001A137D" w:rsidRPr="001A137D" w:rsidRDefault="001A137D" w:rsidP="001A137D">
            <w:pPr>
              <w:spacing w:before="40" w:after="40"/>
              <w:rPr>
                <w:color w:val="FFFFFF" w:themeColor="background1"/>
              </w:rPr>
            </w:pPr>
            <w:r w:rsidRPr="001A137D">
              <w:rPr>
                <w:rFonts w:ascii="Futura Md BT" w:hAnsi="Futura Md BT"/>
                <w:color w:val="FFFFFF" w:themeColor="background1"/>
              </w:rPr>
              <w:t>VORNAME</w:t>
            </w:r>
          </w:p>
        </w:tc>
        <w:sdt>
          <w:sdtPr>
            <w:rPr>
              <w:rFonts w:ascii="Futura Md BT" w:hAnsi="Futura Md BT"/>
            </w:rPr>
            <w:id w:val="207924888"/>
            <w:placeholder>
              <w:docPart w:val="78F9DD10C680480AB0CB13E09E8666CE"/>
            </w:placeholder>
            <w:showingPlcHdr/>
            <w:text/>
          </w:sdtPr>
          <w:sdtContent>
            <w:tc>
              <w:tcPr>
                <w:tcW w:w="6373" w:type="dxa"/>
              </w:tcPr>
              <w:p w14:paraId="685B322A" w14:textId="77777777" w:rsidR="001A137D" w:rsidRPr="004A4315" w:rsidRDefault="003B0872" w:rsidP="001A137D">
                <w:pPr>
                  <w:spacing w:before="40" w:after="40"/>
                  <w:rPr>
                    <w:rFonts w:ascii="Futura Md BT" w:hAnsi="Futura Md BT"/>
                  </w:rPr>
                </w:pPr>
                <w:r w:rsidRPr="00F96B3F">
                  <w:rPr>
                    <w:rStyle w:val="Platzhaltertext"/>
                    <w:rFonts w:ascii="Futura Md BT" w:hAnsi="Futura Md BT"/>
                    <w:caps/>
                  </w:rPr>
                  <w:t>Klicken oder tippen Sie hier, um Text einzugeben.</w:t>
                </w:r>
              </w:p>
            </w:tc>
          </w:sdtContent>
        </w:sdt>
      </w:tr>
      <w:tr w:rsidR="001A137D" w14:paraId="1990B3AA" w14:textId="77777777" w:rsidTr="004A4315">
        <w:tc>
          <w:tcPr>
            <w:tcW w:w="2689" w:type="dxa"/>
            <w:shd w:val="clear" w:color="auto" w:fill="5B7E85"/>
          </w:tcPr>
          <w:p w14:paraId="5F99039B" w14:textId="77777777" w:rsidR="001A137D" w:rsidRPr="001A137D" w:rsidRDefault="001A137D" w:rsidP="001A137D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1A137D">
              <w:rPr>
                <w:color w:val="FFFFFF" w:themeColor="background1"/>
                <w:sz w:val="18"/>
                <w:szCs w:val="18"/>
              </w:rPr>
              <w:t>Adresse</w:t>
            </w:r>
          </w:p>
        </w:tc>
        <w:sdt>
          <w:sdtPr>
            <w:rPr>
              <w:sz w:val="18"/>
              <w:szCs w:val="18"/>
            </w:rPr>
            <w:id w:val="1711376084"/>
            <w:placeholder>
              <w:docPart w:val="78F9DD10C680480AB0CB13E09E8666CE"/>
            </w:placeholder>
            <w:showingPlcHdr/>
            <w:text/>
          </w:sdtPr>
          <w:sdtContent>
            <w:tc>
              <w:tcPr>
                <w:tcW w:w="6373" w:type="dxa"/>
              </w:tcPr>
              <w:p w14:paraId="0C2C4646" w14:textId="77777777" w:rsidR="001A137D" w:rsidRPr="001A137D" w:rsidRDefault="003B0872" w:rsidP="001A137D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A137D" w14:paraId="3CF05E4C" w14:textId="77777777" w:rsidTr="004A4315">
        <w:tc>
          <w:tcPr>
            <w:tcW w:w="2689" w:type="dxa"/>
            <w:shd w:val="clear" w:color="auto" w:fill="5B7E85"/>
          </w:tcPr>
          <w:p w14:paraId="5F493821" w14:textId="77777777" w:rsidR="001A137D" w:rsidRPr="001A137D" w:rsidRDefault="001A137D" w:rsidP="001A137D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1A137D">
              <w:rPr>
                <w:color w:val="FFFFFF" w:themeColor="background1"/>
                <w:sz w:val="18"/>
                <w:szCs w:val="18"/>
              </w:rPr>
              <w:t>PLZ Ort</w:t>
            </w:r>
          </w:p>
        </w:tc>
        <w:sdt>
          <w:sdtPr>
            <w:rPr>
              <w:sz w:val="18"/>
              <w:szCs w:val="18"/>
            </w:rPr>
            <w:id w:val="1629274779"/>
            <w:placeholder>
              <w:docPart w:val="78F9DD10C680480AB0CB13E09E8666CE"/>
            </w:placeholder>
            <w:showingPlcHdr/>
            <w:text/>
          </w:sdtPr>
          <w:sdtContent>
            <w:tc>
              <w:tcPr>
                <w:tcW w:w="6373" w:type="dxa"/>
              </w:tcPr>
              <w:p w14:paraId="16FB2CBF" w14:textId="77777777" w:rsidR="001A137D" w:rsidRPr="001A137D" w:rsidRDefault="003B0872" w:rsidP="001A137D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A137D" w14:paraId="480AF7C3" w14:textId="77777777" w:rsidTr="004A4315">
        <w:tc>
          <w:tcPr>
            <w:tcW w:w="2689" w:type="dxa"/>
            <w:shd w:val="clear" w:color="auto" w:fill="5B7E85"/>
          </w:tcPr>
          <w:p w14:paraId="6C5E6B50" w14:textId="77777777" w:rsidR="001A137D" w:rsidRPr="001A137D" w:rsidRDefault="001A137D" w:rsidP="001A137D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1A137D">
              <w:rPr>
                <w:color w:val="FFFFFF" w:themeColor="background1"/>
                <w:sz w:val="18"/>
                <w:szCs w:val="18"/>
              </w:rPr>
              <w:t>Mobile</w:t>
            </w:r>
          </w:p>
        </w:tc>
        <w:sdt>
          <w:sdtPr>
            <w:rPr>
              <w:sz w:val="18"/>
              <w:szCs w:val="18"/>
            </w:rPr>
            <w:id w:val="-1019546533"/>
            <w:placeholder>
              <w:docPart w:val="78F9DD10C680480AB0CB13E09E8666CE"/>
            </w:placeholder>
            <w:showingPlcHdr/>
            <w:text/>
          </w:sdtPr>
          <w:sdtContent>
            <w:tc>
              <w:tcPr>
                <w:tcW w:w="6373" w:type="dxa"/>
              </w:tcPr>
              <w:p w14:paraId="7D47D6DE" w14:textId="77777777" w:rsidR="001A137D" w:rsidRPr="001A137D" w:rsidRDefault="003B0872" w:rsidP="001A137D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A137D" w14:paraId="7074A5BD" w14:textId="77777777" w:rsidTr="004A4315">
        <w:tc>
          <w:tcPr>
            <w:tcW w:w="2689" w:type="dxa"/>
            <w:shd w:val="clear" w:color="auto" w:fill="5B7E85"/>
          </w:tcPr>
          <w:p w14:paraId="67CFCA15" w14:textId="77777777" w:rsidR="001A137D" w:rsidRPr="001A137D" w:rsidRDefault="001A137D" w:rsidP="001A137D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1A137D">
              <w:rPr>
                <w:color w:val="FFFFFF" w:themeColor="background1"/>
                <w:sz w:val="18"/>
                <w:szCs w:val="18"/>
              </w:rPr>
              <w:t>Festnetz</w:t>
            </w:r>
          </w:p>
        </w:tc>
        <w:sdt>
          <w:sdtPr>
            <w:rPr>
              <w:sz w:val="18"/>
              <w:szCs w:val="18"/>
            </w:rPr>
            <w:id w:val="-202635633"/>
            <w:placeholder>
              <w:docPart w:val="78F9DD10C680480AB0CB13E09E8666CE"/>
            </w:placeholder>
            <w:showingPlcHdr/>
            <w:text/>
          </w:sdtPr>
          <w:sdtContent>
            <w:tc>
              <w:tcPr>
                <w:tcW w:w="6373" w:type="dxa"/>
              </w:tcPr>
              <w:p w14:paraId="29886418" w14:textId="77777777" w:rsidR="001A137D" w:rsidRPr="001A137D" w:rsidRDefault="003B0872" w:rsidP="001A137D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A137D" w14:paraId="7AE09B94" w14:textId="77777777" w:rsidTr="004A4315">
        <w:tc>
          <w:tcPr>
            <w:tcW w:w="2689" w:type="dxa"/>
            <w:shd w:val="clear" w:color="auto" w:fill="5B7E85"/>
          </w:tcPr>
          <w:p w14:paraId="46072644" w14:textId="77777777" w:rsidR="001A137D" w:rsidRPr="001A137D" w:rsidRDefault="001A137D" w:rsidP="001A137D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1A137D">
              <w:rPr>
                <w:color w:val="FFFFFF" w:themeColor="background1"/>
                <w:sz w:val="18"/>
                <w:szCs w:val="18"/>
              </w:rPr>
              <w:t>E-Mail</w:t>
            </w:r>
          </w:p>
        </w:tc>
        <w:sdt>
          <w:sdtPr>
            <w:rPr>
              <w:sz w:val="18"/>
              <w:szCs w:val="18"/>
            </w:rPr>
            <w:id w:val="-319418992"/>
            <w:placeholder>
              <w:docPart w:val="78F9DD10C680480AB0CB13E09E8666CE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1B53DA0B" w14:textId="77777777" w:rsidR="001A137D" w:rsidRPr="001A137D" w:rsidRDefault="003B0872" w:rsidP="001A137D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5BD76D4" w14:textId="77777777" w:rsidR="001A137D" w:rsidRDefault="001A137D" w:rsidP="008634DB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A4315" w14:paraId="4CBF25B5" w14:textId="77777777" w:rsidTr="00523727">
        <w:tc>
          <w:tcPr>
            <w:tcW w:w="2689" w:type="dxa"/>
            <w:shd w:val="clear" w:color="auto" w:fill="5B7E85"/>
          </w:tcPr>
          <w:p w14:paraId="20845273" w14:textId="77777777" w:rsidR="004A4315" w:rsidRPr="001A137D" w:rsidRDefault="004A4315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SV-Nummer</w:t>
            </w:r>
          </w:p>
        </w:tc>
        <w:sdt>
          <w:sdtPr>
            <w:rPr>
              <w:sz w:val="18"/>
              <w:szCs w:val="18"/>
            </w:rPr>
            <w:id w:val="-2087291512"/>
            <w:placeholder>
              <w:docPart w:val="1A8938223BA64A0DB83934737B962113"/>
            </w:placeholder>
            <w:showingPlcHdr/>
            <w:text/>
          </w:sdtPr>
          <w:sdtContent>
            <w:tc>
              <w:tcPr>
                <w:tcW w:w="6373" w:type="dxa"/>
              </w:tcPr>
              <w:p w14:paraId="0F5BB86F" w14:textId="77777777" w:rsidR="004A4315" w:rsidRPr="001A137D" w:rsidRDefault="004A4315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A4315" w14:paraId="297672B5" w14:textId="77777777" w:rsidTr="00523727">
        <w:tc>
          <w:tcPr>
            <w:tcW w:w="2689" w:type="dxa"/>
            <w:shd w:val="clear" w:color="auto" w:fill="5B7E85"/>
          </w:tcPr>
          <w:p w14:paraId="5C16711C" w14:textId="77777777" w:rsidR="004A4315" w:rsidRPr="001A137D" w:rsidRDefault="004A4315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Geburtsdatum</w:t>
            </w:r>
          </w:p>
        </w:tc>
        <w:sdt>
          <w:sdtPr>
            <w:rPr>
              <w:sz w:val="18"/>
              <w:szCs w:val="18"/>
            </w:rPr>
            <w:id w:val="927161720"/>
            <w:placeholder>
              <w:docPart w:val="1A8938223BA64A0DB83934737B962113"/>
            </w:placeholder>
            <w:showingPlcHdr/>
            <w:text/>
          </w:sdtPr>
          <w:sdtContent>
            <w:tc>
              <w:tcPr>
                <w:tcW w:w="6373" w:type="dxa"/>
              </w:tcPr>
              <w:p w14:paraId="63FE2FA3" w14:textId="77777777" w:rsidR="004A4315" w:rsidRPr="001A137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A4315" w14:paraId="3A750096" w14:textId="77777777" w:rsidTr="00523727">
        <w:tc>
          <w:tcPr>
            <w:tcW w:w="2689" w:type="dxa"/>
            <w:shd w:val="clear" w:color="auto" w:fill="5B7E85"/>
          </w:tcPr>
          <w:p w14:paraId="401B5236" w14:textId="77777777" w:rsidR="004A4315" w:rsidRPr="001A137D" w:rsidRDefault="004A4315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Zivilstand</w:t>
            </w:r>
          </w:p>
        </w:tc>
        <w:sdt>
          <w:sdtPr>
            <w:rPr>
              <w:sz w:val="18"/>
              <w:szCs w:val="18"/>
            </w:rPr>
            <w:id w:val="511881962"/>
            <w:placeholder>
              <w:docPart w:val="1A8938223BA64A0DB83934737B962113"/>
            </w:placeholder>
            <w:showingPlcHdr/>
            <w:text/>
          </w:sdtPr>
          <w:sdtContent>
            <w:tc>
              <w:tcPr>
                <w:tcW w:w="6373" w:type="dxa"/>
              </w:tcPr>
              <w:p w14:paraId="732DADE4" w14:textId="77777777" w:rsidR="004A4315" w:rsidRPr="001A137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A4315" w14:paraId="6EC49051" w14:textId="77777777" w:rsidTr="00523727">
        <w:tc>
          <w:tcPr>
            <w:tcW w:w="2689" w:type="dxa"/>
            <w:shd w:val="clear" w:color="auto" w:fill="5B7E85"/>
          </w:tcPr>
          <w:p w14:paraId="35A43E9A" w14:textId="77777777" w:rsidR="004A4315" w:rsidRPr="004A4315" w:rsidRDefault="004A4315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 xml:space="preserve">Nationalität </w:t>
            </w:r>
          </w:p>
        </w:tc>
        <w:sdt>
          <w:sdtPr>
            <w:rPr>
              <w:sz w:val="18"/>
              <w:szCs w:val="18"/>
            </w:rPr>
            <w:id w:val="-1965258111"/>
            <w:placeholder>
              <w:docPart w:val="78F9DD10C680480AB0CB13E09E8666CE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7902780D" w14:textId="77777777" w:rsidR="004A4315" w:rsidRPr="001A137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7A03D7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A4315" w14:paraId="05A3F298" w14:textId="77777777" w:rsidTr="00523727">
        <w:tc>
          <w:tcPr>
            <w:tcW w:w="2689" w:type="dxa"/>
            <w:shd w:val="clear" w:color="auto" w:fill="5B7E85"/>
          </w:tcPr>
          <w:p w14:paraId="05E16E89" w14:textId="77777777" w:rsidR="004A4315" w:rsidRPr="001A137D" w:rsidRDefault="004A4315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Kinder (Jahrgang)</w:t>
            </w:r>
            <w:r w:rsidRPr="004A4315">
              <w:rPr>
                <w:color w:val="FFFFFF" w:themeColor="background1"/>
                <w:sz w:val="18"/>
                <w:szCs w:val="18"/>
              </w:rPr>
              <w:tab/>
            </w:r>
          </w:p>
        </w:tc>
        <w:sdt>
          <w:sdtPr>
            <w:rPr>
              <w:sz w:val="18"/>
              <w:szCs w:val="18"/>
            </w:rPr>
            <w:id w:val="753854534"/>
            <w:placeholder>
              <w:docPart w:val="1A8938223BA64A0DB83934737B962113"/>
            </w:placeholder>
            <w:showingPlcHdr/>
            <w:text/>
          </w:sdtPr>
          <w:sdtContent>
            <w:tc>
              <w:tcPr>
                <w:tcW w:w="6373" w:type="dxa"/>
              </w:tcPr>
              <w:p w14:paraId="345A4208" w14:textId="77777777" w:rsidR="004A4315" w:rsidRPr="001A137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7D9E61D8" w14:textId="77777777" w:rsidR="004A4315" w:rsidRDefault="004A4315" w:rsidP="008634DB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3186"/>
        <w:gridCol w:w="3187"/>
      </w:tblGrid>
      <w:tr w:rsidR="003819B7" w14:paraId="0C882A00" w14:textId="77777777" w:rsidTr="00B47A2A">
        <w:tc>
          <w:tcPr>
            <w:tcW w:w="2689" w:type="dxa"/>
            <w:shd w:val="clear" w:color="auto" w:fill="5B7E85"/>
          </w:tcPr>
          <w:p w14:paraId="401C9740" w14:textId="77777777" w:rsidR="003819B7" w:rsidRPr="001A137D" w:rsidRDefault="003819B7" w:rsidP="003819B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Arbeitsfähigkeit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86" w:type="dxa"/>
          </w:tcPr>
          <w:p w14:paraId="23E34ECA" w14:textId="77777777" w:rsidR="003819B7" w:rsidRPr="001A137D" w:rsidRDefault="003819B7" w:rsidP="003819B7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Startpensum:</w:t>
            </w:r>
            <w:r w:rsidR="00847A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870414734"/>
                <w:placeholder>
                  <w:docPart w:val="0CA94E0CD4BE42BA9EF3ED42AF25A71E"/>
                </w:placeholder>
                <w:text/>
              </w:sdtPr>
              <w:sdtContent>
                <w:r>
                  <w:rPr>
                    <w:sz w:val="18"/>
                    <w:szCs w:val="18"/>
                  </w:rPr>
                  <w:t xml:space="preserve">  </w:t>
                </w:r>
              </w:sdtContent>
            </w:sdt>
            <w:r>
              <w:rPr>
                <w:sz w:val="18"/>
                <w:szCs w:val="18"/>
              </w:rPr>
              <w:t>%</w:t>
            </w:r>
          </w:p>
        </w:tc>
        <w:tc>
          <w:tcPr>
            <w:tcW w:w="3187" w:type="dxa"/>
          </w:tcPr>
          <w:p w14:paraId="62525B5F" w14:textId="77777777" w:rsidR="003819B7" w:rsidRPr="001A137D" w:rsidRDefault="003819B7" w:rsidP="003819B7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Zielpensum:</w:t>
            </w:r>
            <w:r w:rsidR="00847A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2096617608"/>
                <w:placeholder>
                  <w:docPart w:val="9D3B8526244C4547872E531C7BC9E7D6"/>
                </w:placeholder>
                <w:text/>
              </w:sdtPr>
              <w:sdtContent>
                <w:r>
                  <w:rPr>
                    <w:sz w:val="18"/>
                    <w:szCs w:val="18"/>
                  </w:rPr>
                  <w:t xml:space="preserve">  </w:t>
                </w:r>
              </w:sdtContent>
            </w:sdt>
            <w:r>
              <w:rPr>
                <w:sz w:val="18"/>
                <w:szCs w:val="18"/>
              </w:rPr>
              <w:t>%</w:t>
            </w:r>
          </w:p>
        </w:tc>
      </w:tr>
      <w:tr w:rsidR="00CE029C" w14:paraId="05B62C0E" w14:textId="77777777" w:rsidTr="00B47A2A">
        <w:tc>
          <w:tcPr>
            <w:tcW w:w="2689" w:type="dxa"/>
            <w:shd w:val="clear" w:color="auto" w:fill="5B7E85"/>
          </w:tcPr>
          <w:p w14:paraId="5EBFF759" w14:textId="77777777" w:rsidR="00CE029C" w:rsidRPr="004A4315" w:rsidRDefault="00CE029C" w:rsidP="00CE029C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Arbeitseinsatz</w:t>
            </w:r>
          </w:p>
        </w:tc>
        <w:tc>
          <w:tcPr>
            <w:tcW w:w="3186" w:type="dxa"/>
          </w:tcPr>
          <w:p w14:paraId="0580F7C3" w14:textId="77777777" w:rsidR="00CE029C" w:rsidRDefault="00CE029C" w:rsidP="00CE029C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Anzahl Tage pro Woche: </w:t>
            </w:r>
            <w:sdt>
              <w:sdtPr>
                <w:rPr>
                  <w:sz w:val="18"/>
                  <w:szCs w:val="18"/>
                </w:rPr>
                <w:id w:val="-676663899"/>
                <w:placeholder>
                  <w:docPart w:val="6890CA5AD2144286B49D6BB3242BEE8F"/>
                </w:placeholder>
                <w:text/>
              </w:sdtPr>
              <w:sdtContent>
                <w:r>
                  <w:rPr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3187" w:type="dxa"/>
          </w:tcPr>
          <w:p w14:paraId="3FADB2EE" w14:textId="77777777" w:rsidR="00CE029C" w:rsidRDefault="00CE029C" w:rsidP="00CE029C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Stunden pro Tag: </w:t>
            </w:r>
            <w:sdt>
              <w:sdtPr>
                <w:rPr>
                  <w:sz w:val="18"/>
                  <w:szCs w:val="18"/>
                </w:rPr>
                <w:id w:val="2142993595"/>
                <w:placeholder>
                  <w:docPart w:val="F0688788565E454A8BACF1CDA019E639"/>
                </w:placeholder>
                <w:text/>
              </w:sdtPr>
              <w:sdtContent>
                <w:r>
                  <w:rPr>
                    <w:sz w:val="18"/>
                    <w:szCs w:val="18"/>
                  </w:rPr>
                  <w:t xml:space="preserve">  </w:t>
                </w:r>
              </w:sdtContent>
            </w:sdt>
            <w:r>
              <w:rPr>
                <w:sz w:val="18"/>
                <w:szCs w:val="18"/>
              </w:rPr>
              <w:t>%</w:t>
            </w:r>
          </w:p>
        </w:tc>
      </w:tr>
      <w:tr w:rsidR="00CE029C" w14:paraId="296DE506" w14:textId="77777777" w:rsidTr="00523727">
        <w:tc>
          <w:tcPr>
            <w:tcW w:w="2689" w:type="dxa"/>
            <w:shd w:val="clear" w:color="auto" w:fill="5B7E85"/>
          </w:tcPr>
          <w:p w14:paraId="38C4D586" w14:textId="77777777" w:rsidR="00CE029C" w:rsidRPr="001A137D" w:rsidRDefault="00CE029C" w:rsidP="00CE029C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>Berufsfeld</w:t>
            </w:r>
          </w:p>
        </w:tc>
        <w:sdt>
          <w:sdtPr>
            <w:rPr>
              <w:sz w:val="18"/>
              <w:szCs w:val="18"/>
            </w:rPr>
            <w:id w:val="-996795014"/>
            <w:placeholder>
              <w:docPart w:val="525C699D7B3A4DCBBA377C56C7C61951"/>
            </w:placeholder>
            <w:showingPlcHdr/>
            <w:text w:multiLine="1"/>
          </w:sdtPr>
          <w:sdtContent>
            <w:tc>
              <w:tcPr>
                <w:tcW w:w="6373" w:type="dxa"/>
                <w:gridSpan w:val="2"/>
              </w:tcPr>
              <w:p w14:paraId="7240579C" w14:textId="77777777" w:rsidR="00CE029C" w:rsidRPr="001A137D" w:rsidRDefault="00A0292A" w:rsidP="00CE029C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E029C" w14:paraId="1A5B6D11" w14:textId="77777777" w:rsidTr="00523727">
        <w:tc>
          <w:tcPr>
            <w:tcW w:w="2689" w:type="dxa"/>
            <w:shd w:val="clear" w:color="auto" w:fill="5B7E85"/>
          </w:tcPr>
          <w:p w14:paraId="77F7D9A3" w14:textId="77777777" w:rsidR="00CE029C" w:rsidRPr="001A137D" w:rsidRDefault="00CE029C" w:rsidP="00CE029C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A4315">
              <w:rPr>
                <w:color w:val="FFFFFF" w:themeColor="background1"/>
                <w:sz w:val="18"/>
                <w:szCs w:val="18"/>
              </w:rPr>
              <w:t xml:space="preserve">Letzte </w:t>
            </w:r>
            <w:r>
              <w:rPr>
                <w:color w:val="FFFFFF" w:themeColor="background1"/>
                <w:sz w:val="18"/>
                <w:szCs w:val="18"/>
              </w:rPr>
              <w:t xml:space="preserve">ausgeübte </w:t>
            </w:r>
            <w:r w:rsidRPr="004A4315">
              <w:rPr>
                <w:color w:val="FFFFFF" w:themeColor="background1"/>
                <w:sz w:val="18"/>
                <w:szCs w:val="18"/>
              </w:rPr>
              <w:t>Tätigkeit</w:t>
            </w:r>
          </w:p>
        </w:tc>
        <w:sdt>
          <w:sdtPr>
            <w:rPr>
              <w:sz w:val="18"/>
              <w:szCs w:val="18"/>
            </w:rPr>
            <w:id w:val="826248429"/>
            <w:placeholder>
              <w:docPart w:val="525C699D7B3A4DCBBA377C56C7C61951"/>
            </w:placeholder>
            <w:showingPlcHdr/>
            <w:text w:multiLine="1"/>
          </w:sdtPr>
          <w:sdtContent>
            <w:tc>
              <w:tcPr>
                <w:tcW w:w="6373" w:type="dxa"/>
                <w:gridSpan w:val="2"/>
              </w:tcPr>
              <w:p w14:paraId="7A6546D6" w14:textId="77777777" w:rsidR="00CE029C" w:rsidRPr="001A137D" w:rsidRDefault="009E65EF" w:rsidP="00CE029C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073D940" w14:textId="77777777" w:rsidR="004A4315" w:rsidRDefault="004A4315" w:rsidP="008634DB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847AAD" w14:paraId="19BA707D" w14:textId="77777777" w:rsidTr="00523727">
        <w:tc>
          <w:tcPr>
            <w:tcW w:w="2689" w:type="dxa"/>
            <w:shd w:val="clear" w:color="auto" w:fill="5B7E85"/>
          </w:tcPr>
          <w:p w14:paraId="37624F4E" w14:textId="77777777" w:rsidR="00847AAD" w:rsidRPr="001A137D" w:rsidRDefault="00847AAD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t>Angaben zum Rentenbezug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sdt>
          <w:sdtPr>
            <w:rPr>
              <w:sz w:val="18"/>
              <w:szCs w:val="18"/>
            </w:rPr>
            <w:id w:val="647104834"/>
            <w:placeholder>
              <w:docPart w:val="2ABACF9B69FD475CAF046B75EC2FE828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5189421F" w14:textId="77777777" w:rsidR="00847AAD" w:rsidRPr="001A137D" w:rsidRDefault="00847AAD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847AAD" w14:paraId="1293E1CB" w14:textId="77777777" w:rsidTr="00523727">
        <w:tc>
          <w:tcPr>
            <w:tcW w:w="2689" w:type="dxa"/>
            <w:shd w:val="clear" w:color="auto" w:fill="5B7E85"/>
          </w:tcPr>
          <w:p w14:paraId="207A1AFE" w14:textId="77777777" w:rsidR="00847AAD" w:rsidRPr="001A137D" w:rsidRDefault="00847AAD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t>Möglicher Starttermin (Ferienabwesenheiten?)</w:t>
            </w:r>
          </w:p>
        </w:tc>
        <w:sdt>
          <w:sdtPr>
            <w:rPr>
              <w:sz w:val="18"/>
              <w:szCs w:val="18"/>
            </w:rPr>
            <w:id w:val="-2087908269"/>
            <w:placeholder>
              <w:docPart w:val="2ABACF9B69FD475CAF046B75EC2FE828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076A42DE" w14:textId="77777777" w:rsidR="00847AAD" w:rsidRPr="001A137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847AAD" w14:paraId="099DAA07" w14:textId="77777777" w:rsidTr="000015C3">
        <w:tc>
          <w:tcPr>
            <w:tcW w:w="2689" w:type="dxa"/>
            <w:shd w:val="clear" w:color="auto" w:fill="5B7E85"/>
          </w:tcPr>
          <w:p w14:paraId="4E49E37D" w14:textId="77777777" w:rsidR="00847AAD" w:rsidRPr="004A4315" w:rsidRDefault="00847AAD" w:rsidP="00686D68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t>Gewünschte Einsatzdauer</w:t>
            </w:r>
          </w:p>
        </w:tc>
        <w:tc>
          <w:tcPr>
            <w:tcW w:w="6373" w:type="dxa"/>
          </w:tcPr>
          <w:p w14:paraId="03A91BD7" w14:textId="77777777" w:rsidR="00847AAD" w:rsidRDefault="00847AAD" w:rsidP="00686D68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Anzahl Monate: </w:t>
            </w:r>
            <w:sdt>
              <w:sdtPr>
                <w:rPr>
                  <w:sz w:val="18"/>
                  <w:szCs w:val="18"/>
                </w:rPr>
                <w:id w:val="-1521392134"/>
                <w:placeholder>
                  <w:docPart w:val="90F258D00FFE44228F2BE25FD3AA6951"/>
                </w:placeholder>
                <w:text/>
              </w:sdtPr>
              <w:sdtContent>
                <w:r>
                  <w:rPr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</w:tbl>
    <w:p w14:paraId="00907463" w14:textId="77777777" w:rsidR="00F20A95" w:rsidRDefault="00F20A95" w:rsidP="00F20A95"/>
    <w:p w14:paraId="40CDA307" w14:textId="77777777" w:rsidR="00F20A95" w:rsidRDefault="00F20A95" w:rsidP="00F20A95"/>
    <w:p w14:paraId="2BF40BB4" w14:textId="77777777" w:rsidR="008634DB" w:rsidRDefault="008634DB" w:rsidP="008634DB">
      <w:pPr>
        <w:pStyle w:val="berschrift2"/>
      </w:pPr>
      <w:r w:rsidRPr="008E689C">
        <w:t xml:space="preserve">Angaben zu den Einschränkungen  </w:t>
      </w:r>
    </w:p>
    <w:p w14:paraId="4C71B442" w14:textId="77777777" w:rsidR="00423339" w:rsidRPr="00820E5D" w:rsidRDefault="00423339" w:rsidP="00423339">
      <w:pPr>
        <w:rPr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847AAD" w14:paraId="24081DA6" w14:textId="77777777" w:rsidTr="00523727">
        <w:tc>
          <w:tcPr>
            <w:tcW w:w="2689" w:type="dxa"/>
            <w:shd w:val="clear" w:color="auto" w:fill="5B7E85"/>
          </w:tcPr>
          <w:p w14:paraId="411D26D6" w14:textId="77777777" w:rsidR="00847AAD" w:rsidRPr="001A137D" w:rsidRDefault="00847AAD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t xml:space="preserve">Diagnose (mit Auswirkung auf die Arbeitsfähigkeit) </w:t>
            </w:r>
          </w:p>
        </w:tc>
        <w:sdt>
          <w:sdtPr>
            <w:rPr>
              <w:sz w:val="18"/>
              <w:szCs w:val="18"/>
            </w:rPr>
            <w:id w:val="-1501880475"/>
            <w:placeholder>
              <w:docPart w:val="78F9DD10C680480AB0CB13E09E8666CE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1667B7F0" w14:textId="77777777" w:rsidR="00847AAD" w:rsidRPr="001A137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7A03D7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847AAD" w14:paraId="09FB423A" w14:textId="77777777" w:rsidTr="00523727">
        <w:tc>
          <w:tcPr>
            <w:tcW w:w="2689" w:type="dxa"/>
            <w:shd w:val="clear" w:color="auto" w:fill="5B7E85"/>
          </w:tcPr>
          <w:p w14:paraId="66662A44" w14:textId="77777777" w:rsidR="00847AAD" w:rsidRPr="00847AAD" w:rsidRDefault="00847AAD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Vorhandene Beschwerden</w:t>
            </w:r>
          </w:p>
        </w:tc>
        <w:sdt>
          <w:sdtPr>
            <w:rPr>
              <w:sz w:val="18"/>
              <w:szCs w:val="18"/>
            </w:rPr>
            <w:id w:val="-1601796928"/>
            <w:placeholder>
              <w:docPart w:val="78F9DD10C680480AB0CB13E09E8666CE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78705F0C" w14:textId="77777777" w:rsidR="00847AA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7A03D7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847AAD" w14:paraId="5524EF36" w14:textId="77777777" w:rsidTr="00523727">
        <w:tc>
          <w:tcPr>
            <w:tcW w:w="2689" w:type="dxa"/>
            <w:shd w:val="clear" w:color="auto" w:fill="5B7E85"/>
          </w:tcPr>
          <w:p w14:paraId="07287015" w14:textId="77777777" w:rsidR="00847AAD" w:rsidRPr="00847AAD" w:rsidRDefault="00847AAD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t>Beschreibung der Einschränkung der Arbeitsfähigkeit</w:t>
            </w:r>
          </w:p>
        </w:tc>
        <w:sdt>
          <w:sdtPr>
            <w:rPr>
              <w:sz w:val="18"/>
              <w:szCs w:val="18"/>
            </w:rPr>
            <w:id w:val="-934584531"/>
            <w:placeholder>
              <w:docPart w:val="78F9DD10C680480AB0CB13E09E8666CE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35609445" w14:textId="77777777" w:rsidR="00847AAD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7A03D7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61C75" w14:paraId="1FCB74B9" w14:textId="77777777" w:rsidTr="00761C75">
        <w:tc>
          <w:tcPr>
            <w:tcW w:w="2689" w:type="dxa"/>
            <w:shd w:val="clear" w:color="auto" w:fill="5B7E85"/>
          </w:tcPr>
          <w:p w14:paraId="04F9C3C9" w14:textId="77777777" w:rsidR="00761C75" w:rsidRPr="001A137D" w:rsidRDefault="00761C75" w:rsidP="00B13D02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t>Schweigepflicht</w:t>
            </w:r>
            <w:r>
              <w:rPr>
                <w:color w:val="FFFFFF" w:themeColor="background1"/>
                <w:sz w:val="18"/>
                <w:szCs w:val="18"/>
              </w:rPr>
              <w:t>e</w:t>
            </w:r>
            <w:r w:rsidRPr="00847AAD">
              <w:rPr>
                <w:color w:val="FFFFFF" w:themeColor="background1"/>
                <w:sz w:val="18"/>
                <w:szCs w:val="18"/>
              </w:rPr>
              <w:t xml:space="preserve">ntbindung </w:t>
            </w:r>
          </w:p>
        </w:tc>
        <w:tc>
          <w:tcPr>
            <w:tcW w:w="6373" w:type="dxa"/>
          </w:tcPr>
          <w:p w14:paraId="7CD8AF56" w14:textId="77777777" w:rsidR="00761C75" w:rsidRPr="00761C75" w:rsidRDefault="00761C75" w:rsidP="00B13D02">
            <w:pPr>
              <w:spacing w:before="40" w:after="40"/>
              <w:rPr>
                <w:sz w:val="16"/>
                <w:szCs w:val="16"/>
              </w:rPr>
            </w:pPr>
            <w:r w:rsidRPr="00761C75">
              <w:rPr>
                <w:sz w:val="16"/>
                <w:szCs w:val="16"/>
              </w:rPr>
              <w:t xml:space="preserve">Die versicherte Person hat die IV von der Schweigepflicht gegenüber arbiz entbunden.            </w:t>
            </w:r>
          </w:p>
        </w:tc>
      </w:tr>
    </w:tbl>
    <w:p w14:paraId="5B49A80F" w14:textId="77777777" w:rsidR="00847AAD" w:rsidRDefault="00847AAD" w:rsidP="008634DB"/>
    <w:p w14:paraId="33C132E6" w14:textId="77777777" w:rsidR="000D63EC" w:rsidRDefault="000D63EC" w:rsidP="008634DB"/>
    <w:p w14:paraId="15CA672A" w14:textId="77777777" w:rsidR="00847AAD" w:rsidRDefault="00847AAD" w:rsidP="00847AAD">
      <w:pPr>
        <w:pStyle w:val="berschrift2"/>
      </w:pPr>
      <w:r w:rsidRPr="00847AAD">
        <w:t xml:space="preserve">Involvierte Stellen </w:t>
      </w:r>
    </w:p>
    <w:p w14:paraId="10E48649" w14:textId="77777777" w:rsidR="00423339" w:rsidRPr="00820E5D" w:rsidRDefault="00423339" w:rsidP="00423339">
      <w:pPr>
        <w:rPr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847AAD" w14:paraId="7BC58986" w14:textId="77777777" w:rsidTr="00423339">
        <w:tc>
          <w:tcPr>
            <w:tcW w:w="2689" w:type="dxa"/>
            <w:shd w:val="clear" w:color="auto" w:fill="5B7E85"/>
          </w:tcPr>
          <w:p w14:paraId="2A0051B2" w14:textId="77777777" w:rsidR="00847AAD" w:rsidRPr="00847AAD" w:rsidRDefault="00847AAD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3" w:type="dxa"/>
            <w:shd w:val="clear" w:color="auto" w:fill="7B7B7B" w:themeFill="accent3" w:themeFillShade="BF"/>
          </w:tcPr>
          <w:p w14:paraId="694AF5D3" w14:textId="77777777" w:rsidR="00847AAD" w:rsidRPr="00D078E2" w:rsidRDefault="00D078E2" w:rsidP="00D078E2">
            <w:pPr>
              <w:pStyle w:val="Listenabsatz"/>
              <w:numPr>
                <w:ilvl w:val="0"/>
                <w:numId w:val="5"/>
              </w:numPr>
              <w:spacing w:before="40" w:after="40"/>
              <w:rPr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b</w:t>
            </w:r>
            <w:r w:rsidR="00423339" w:rsidRPr="00D078E2">
              <w:rPr>
                <w:color w:val="FFFFFF" w:themeColor="background1"/>
                <w:sz w:val="18"/>
                <w:szCs w:val="18"/>
              </w:rPr>
              <w:t>itte möglichst umfassend Name</w:t>
            </w:r>
            <w:r>
              <w:rPr>
                <w:color w:val="FFFFFF" w:themeColor="background1"/>
                <w:sz w:val="18"/>
                <w:szCs w:val="18"/>
              </w:rPr>
              <w:t>n</w:t>
            </w:r>
            <w:r w:rsidR="00423339" w:rsidRPr="00D078E2">
              <w:rPr>
                <w:color w:val="FFFFFF" w:themeColor="background1"/>
                <w:sz w:val="18"/>
                <w:szCs w:val="18"/>
              </w:rPr>
              <w:t xml:space="preserve"> und Kontaktdaten angeben</w:t>
            </w:r>
          </w:p>
        </w:tc>
      </w:tr>
      <w:tr w:rsidR="00423339" w14:paraId="54981674" w14:textId="77777777" w:rsidTr="00523727">
        <w:tc>
          <w:tcPr>
            <w:tcW w:w="2689" w:type="dxa"/>
            <w:shd w:val="clear" w:color="auto" w:fill="5B7E85"/>
          </w:tcPr>
          <w:p w14:paraId="6439CCC5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Psychiatrie/Psychologie</w:t>
            </w:r>
            <w:r w:rsidRPr="00847AAD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sdt>
          <w:sdtPr>
            <w:rPr>
              <w:sz w:val="18"/>
              <w:szCs w:val="18"/>
            </w:rPr>
            <w:id w:val="-1380239608"/>
            <w:placeholder>
              <w:docPart w:val="8CED3F6796EC4207A50094C4A2FC6D2B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18717B68" w14:textId="77777777" w:rsidR="00423339" w:rsidRDefault="00423339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1EA0E69B" w14:textId="77777777" w:rsidTr="00523727">
        <w:tc>
          <w:tcPr>
            <w:tcW w:w="2689" w:type="dxa"/>
            <w:shd w:val="clear" w:color="auto" w:fill="5B7E85"/>
          </w:tcPr>
          <w:p w14:paraId="69A23987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Medizin: Hausa</w:t>
            </w:r>
            <w:r w:rsidR="00993B6F">
              <w:rPr>
                <w:color w:val="FFFFFF" w:themeColor="background1"/>
                <w:sz w:val="18"/>
                <w:szCs w:val="18"/>
              </w:rPr>
              <w:t>r</w:t>
            </w:r>
            <w:r>
              <w:rPr>
                <w:color w:val="FFFFFF" w:themeColor="background1"/>
                <w:sz w:val="18"/>
                <w:szCs w:val="18"/>
              </w:rPr>
              <w:t>zt</w:t>
            </w:r>
          </w:p>
        </w:tc>
        <w:sdt>
          <w:sdtPr>
            <w:rPr>
              <w:sz w:val="18"/>
              <w:szCs w:val="18"/>
            </w:rPr>
            <w:id w:val="1914109343"/>
            <w:placeholder>
              <w:docPart w:val="ECF854B590CE44C28EC377715D3629E0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0F85E4A2" w14:textId="77777777" w:rsidR="00423339" w:rsidRDefault="00423339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3C5464F0" w14:textId="77777777" w:rsidTr="00523727">
        <w:tc>
          <w:tcPr>
            <w:tcW w:w="2689" w:type="dxa"/>
            <w:shd w:val="clear" w:color="auto" w:fill="5B7E85"/>
          </w:tcPr>
          <w:p w14:paraId="1DBB944A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Medizin: Fachärzte</w:t>
            </w:r>
          </w:p>
        </w:tc>
        <w:sdt>
          <w:sdtPr>
            <w:rPr>
              <w:sz w:val="18"/>
              <w:szCs w:val="18"/>
            </w:rPr>
            <w:id w:val="2031521530"/>
            <w:placeholder>
              <w:docPart w:val="ECF854B590CE44C28EC377715D3629E0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40349567" w14:textId="77777777" w:rsidR="00423339" w:rsidRDefault="003B0872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3912A07E" w14:textId="77777777" w:rsidTr="00523727">
        <w:tc>
          <w:tcPr>
            <w:tcW w:w="2689" w:type="dxa"/>
            <w:shd w:val="clear" w:color="auto" w:fill="5B7E85"/>
          </w:tcPr>
          <w:p w14:paraId="0CB120D6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Case-Management</w:t>
            </w:r>
          </w:p>
        </w:tc>
        <w:sdt>
          <w:sdtPr>
            <w:rPr>
              <w:sz w:val="18"/>
              <w:szCs w:val="18"/>
            </w:rPr>
            <w:id w:val="139310304"/>
            <w:placeholder>
              <w:docPart w:val="ECF854B590CE44C28EC377715D3629E0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02455676" w14:textId="77777777" w:rsidR="00423339" w:rsidRDefault="003B0872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53623605" w14:textId="77777777" w:rsidTr="00523727">
        <w:tc>
          <w:tcPr>
            <w:tcW w:w="2689" w:type="dxa"/>
            <w:shd w:val="clear" w:color="auto" w:fill="5B7E85"/>
          </w:tcPr>
          <w:p w14:paraId="1AA3E163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RAV-Beratung</w:t>
            </w:r>
          </w:p>
        </w:tc>
        <w:sdt>
          <w:sdtPr>
            <w:rPr>
              <w:sz w:val="18"/>
              <w:szCs w:val="18"/>
            </w:rPr>
            <w:id w:val="-719124662"/>
            <w:placeholder>
              <w:docPart w:val="ECF854B590CE44C28EC377715D3629E0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1C0A54C1" w14:textId="77777777" w:rsidR="00423339" w:rsidRDefault="003B0872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37AFF781" w14:textId="77777777" w:rsidTr="00523727">
        <w:tc>
          <w:tcPr>
            <w:tcW w:w="2689" w:type="dxa"/>
            <w:shd w:val="clear" w:color="auto" w:fill="5B7E85"/>
          </w:tcPr>
          <w:p w14:paraId="79BF49B6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847AAD">
              <w:rPr>
                <w:color w:val="FFFFFF" w:themeColor="background1"/>
                <w:sz w:val="18"/>
                <w:szCs w:val="18"/>
              </w:rPr>
              <w:lastRenderedPageBreak/>
              <w:t>Soziale Berat</w:t>
            </w:r>
            <w:r>
              <w:rPr>
                <w:color w:val="FFFFFF" w:themeColor="background1"/>
                <w:sz w:val="18"/>
                <w:szCs w:val="18"/>
              </w:rPr>
              <w:t>ung | Beistandschaft</w:t>
            </w:r>
          </w:p>
        </w:tc>
        <w:sdt>
          <w:sdtPr>
            <w:rPr>
              <w:sz w:val="18"/>
              <w:szCs w:val="18"/>
            </w:rPr>
            <w:id w:val="1676768414"/>
            <w:placeholder>
              <w:docPart w:val="ECF854B590CE44C28EC377715D3629E0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3A7BBA89" w14:textId="77777777" w:rsidR="00423339" w:rsidRDefault="003B0872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28032845" w14:textId="77777777" w:rsidTr="00523727">
        <w:tc>
          <w:tcPr>
            <w:tcW w:w="2689" w:type="dxa"/>
            <w:shd w:val="clear" w:color="auto" w:fill="5B7E85"/>
          </w:tcPr>
          <w:p w14:paraId="74B6F29E" w14:textId="77777777" w:rsidR="00423339" w:rsidRPr="00847AAD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Weitere</w:t>
            </w:r>
          </w:p>
        </w:tc>
        <w:sdt>
          <w:sdtPr>
            <w:rPr>
              <w:sz w:val="18"/>
              <w:szCs w:val="18"/>
            </w:rPr>
            <w:id w:val="-1686512693"/>
            <w:placeholder>
              <w:docPart w:val="ECF854B590CE44C28EC377715D3629E0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298680AD" w14:textId="77777777" w:rsidR="00423339" w:rsidRDefault="003B0872" w:rsidP="00423339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C2C941E" w14:textId="77777777" w:rsidR="00F20A95" w:rsidRDefault="00F20A95" w:rsidP="00F20A95"/>
    <w:p w14:paraId="753B0D73" w14:textId="77777777" w:rsidR="00F20A95" w:rsidRDefault="00F20A95" w:rsidP="00F20A95"/>
    <w:p w14:paraId="757FEAB6" w14:textId="77777777" w:rsidR="008634DB" w:rsidRDefault="008634DB" w:rsidP="008634DB">
      <w:pPr>
        <w:pStyle w:val="berschrift2"/>
      </w:pPr>
      <w:r w:rsidRPr="008E689C">
        <w:t>Zielsetzungen</w:t>
      </w:r>
    </w:p>
    <w:p w14:paraId="475C44B9" w14:textId="77777777" w:rsidR="00423339" w:rsidRPr="00820E5D" w:rsidRDefault="00423339" w:rsidP="00423339">
      <w:pPr>
        <w:rPr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23339" w14:paraId="1708155D" w14:textId="77777777" w:rsidTr="00523727">
        <w:tc>
          <w:tcPr>
            <w:tcW w:w="2689" w:type="dxa"/>
            <w:shd w:val="clear" w:color="auto" w:fill="5B7E85"/>
          </w:tcPr>
          <w:p w14:paraId="39C549BF" w14:textId="77777777" w:rsidR="00423339" w:rsidRPr="001A137D" w:rsidRDefault="00423339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… d</w:t>
            </w:r>
            <w:r w:rsidRPr="00423339">
              <w:rPr>
                <w:color w:val="FFFFFF" w:themeColor="background1"/>
                <w:sz w:val="18"/>
                <w:szCs w:val="18"/>
              </w:rPr>
              <w:t>es Auftraggebers</w:t>
            </w:r>
          </w:p>
        </w:tc>
        <w:sdt>
          <w:sdtPr>
            <w:rPr>
              <w:sz w:val="18"/>
              <w:szCs w:val="18"/>
            </w:rPr>
            <w:id w:val="286020298"/>
            <w:placeholder>
              <w:docPart w:val="06F2FF7EEDA542819332BD95DF112A71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60AAE460" w14:textId="77777777" w:rsidR="00423339" w:rsidRPr="001A137D" w:rsidRDefault="00423339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3DB4F3BF" w14:textId="77777777" w:rsidTr="00523727">
        <w:tc>
          <w:tcPr>
            <w:tcW w:w="2689" w:type="dxa"/>
            <w:shd w:val="clear" w:color="auto" w:fill="5B7E85"/>
          </w:tcPr>
          <w:p w14:paraId="2C284623" w14:textId="77777777" w:rsidR="00423339" w:rsidRPr="00847AAD" w:rsidRDefault="00423339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… d</w:t>
            </w:r>
            <w:r w:rsidRPr="00423339">
              <w:rPr>
                <w:color w:val="FFFFFF" w:themeColor="background1"/>
                <w:sz w:val="18"/>
                <w:szCs w:val="18"/>
              </w:rPr>
              <w:t>er Klientin / des Klienten</w:t>
            </w:r>
          </w:p>
        </w:tc>
        <w:sdt>
          <w:sdtPr>
            <w:rPr>
              <w:sz w:val="18"/>
              <w:szCs w:val="18"/>
            </w:rPr>
            <w:id w:val="1777590168"/>
            <w:placeholder>
              <w:docPart w:val="06F2FF7EEDA542819332BD95DF112A71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20176CC8" w14:textId="77777777" w:rsidR="00423339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4B4AE3B1" w14:textId="77777777" w:rsidTr="00523727">
        <w:tc>
          <w:tcPr>
            <w:tcW w:w="2689" w:type="dxa"/>
            <w:shd w:val="clear" w:color="auto" w:fill="5B7E85"/>
          </w:tcPr>
          <w:p w14:paraId="61F7BDFA" w14:textId="77777777" w:rsidR="00423339" w:rsidRPr="00847AAD" w:rsidRDefault="00D078E2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… a</w:t>
            </w:r>
            <w:r w:rsidR="00423339" w:rsidRPr="00423339">
              <w:rPr>
                <w:color w:val="FFFFFF" w:themeColor="background1"/>
                <w:sz w:val="18"/>
                <w:szCs w:val="18"/>
              </w:rPr>
              <w:t>us ärztlicher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423339" w:rsidRPr="00423339">
              <w:rPr>
                <w:color w:val="FFFFFF" w:themeColor="background1"/>
                <w:sz w:val="18"/>
                <w:szCs w:val="18"/>
              </w:rPr>
              <w:t>/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423339" w:rsidRPr="00423339">
              <w:rPr>
                <w:color w:val="FFFFFF" w:themeColor="background1"/>
                <w:sz w:val="18"/>
                <w:szCs w:val="18"/>
              </w:rPr>
              <w:t>therapeutischer Sicht</w:t>
            </w:r>
          </w:p>
        </w:tc>
        <w:sdt>
          <w:sdtPr>
            <w:rPr>
              <w:sz w:val="18"/>
              <w:szCs w:val="18"/>
            </w:rPr>
            <w:id w:val="732587694"/>
            <w:placeholder>
              <w:docPart w:val="06F2FF7EEDA542819332BD95DF112A71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7840069E" w14:textId="77777777" w:rsidR="00423339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549A1565" w14:textId="77777777" w:rsidTr="00523727">
        <w:tc>
          <w:tcPr>
            <w:tcW w:w="2689" w:type="dxa"/>
            <w:shd w:val="clear" w:color="auto" w:fill="5B7E85"/>
          </w:tcPr>
          <w:p w14:paraId="130DE6BA" w14:textId="77777777" w:rsidR="00423339" w:rsidRPr="00423339" w:rsidRDefault="00423339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Bemerkungen</w:t>
            </w:r>
          </w:p>
        </w:tc>
        <w:sdt>
          <w:sdtPr>
            <w:rPr>
              <w:sz w:val="18"/>
              <w:szCs w:val="18"/>
            </w:rPr>
            <w:id w:val="-1914689133"/>
            <w:placeholder>
              <w:docPart w:val="78F9DD10C680480AB0CB13E09E8666CE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175936DA" w14:textId="77777777" w:rsidR="00423339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3633B97B" w14:textId="77777777" w:rsidR="00F20A95" w:rsidRDefault="00F20A95" w:rsidP="00F20A95"/>
    <w:p w14:paraId="795F6BD6" w14:textId="77777777" w:rsidR="00F20A95" w:rsidRDefault="00F20A95" w:rsidP="00F20A95"/>
    <w:p w14:paraId="5CB8EDDF" w14:textId="77777777" w:rsidR="008634DB" w:rsidRDefault="008634DB" w:rsidP="008634DB">
      <w:pPr>
        <w:pStyle w:val="berschrift2"/>
      </w:pPr>
      <w:r w:rsidRPr="008E689C">
        <w:t>Auftraggeber</w:t>
      </w:r>
    </w:p>
    <w:p w14:paraId="3D8A6B0A" w14:textId="77777777" w:rsidR="00423339" w:rsidRPr="00820E5D" w:rsidRDefault="00423339" w:rsidP="00423339">
      <w:pPr>
        <w:rPr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23339" w14:paraId="5C180AC9" w14:textId="77777777" w:rsidTr="00523727">
        <w:tc>
          <w:tcPr>
            <w:tcW w:w="2689" w:type="dxa"/>
            <w:shd w:val="clear" w:color="auto" w:fill="5B7E85"/>
          </w:tcPr>
          <w:p w14:paraId="02392F1C" w14:textId="77777777" w:rsidR="00423339" w:rsidRPr="001A137D" w:rsidRDefault="00423339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Institution</w:t>
            </w:r>
          </w:p>
        </w:tc>
        <w:tc>
          <w:tcPr>
            <w:tcW w:w="6373" w:type="dxa"/>
          </w:tcPr>
          <w:p w14:paraId="66D0FBCB" w14:textId="77777777" w:rsidR="00423339" w:rsidRDefault="00000000" w:rsidP="00523727">
            <w:pPr>
              <w:spacing w:before="40" w:after="40"/>
              <w:rPr>
                <w:rFonts w:eastAsia="MS Gothic"/>
                <w:sz w:val="18"/>
                <w:szCs w:val="18"/>
              </w:rPr>
            </w:pPr>
            <w:sdt>
              <w:sdtPr>
                <w:rPr>
                  <w:rFonts w:eastAsia="MS Gothic"/>
                  <w:sz w:val="18"/>
                  <w:szCs w:val="18"/>
                </w:rPr>
                <w:id w:val="-917012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333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23339">
              <w:rPr>
                <w:rFonts w:eastAsia="MS Gothic"/>
                <w:sz w:val="18"/>
                <w:szCs w:val="18"/>
              </w:rPr>
              <w:t xml:space="preserve"> </w:t>
            </w:r>
            <w:r w:rsidR="00966646">
              <w:rPr>
                <w:rFonts w:eastAsia="MS Gothic"/>
                <w:sz w:val="18"/>
                <w:szCs w:val="18"/>
              </w:rPr>
              <w:t xml:space="preserve">WAS </w:t>
            </w:r>
            <w:r w:rsidR="00423339" w:rsidRPr="00423339">
              <w:rPr>
                <w:rFonts w:eastAsia="MS Gothic"/>
                <w:sz w:val="18"/>
                <w:szCs w:val="18"/>
              </w:rPr>
              <w:t>IV Luzern</w:t>
            </w:r>
            <w:r w:rsidR="00423339">
              <w:rPr>
                <w:rFonts w:eastAsia="MS Gothic"/>
                <w:sz w:val="18"/>
                <w:szCs w:val="18"/>
              </w:rPr>
              <w:t xml:space="preserve"> </w:t>
            </w:r>
          </w:p>
          <w:p w14:paraId="7A58848B" w14:textId="77777777" w:rsidR="00423339" w:rsidRDefault="00000000" w:rsidP="00423339">
            <w:pPr>
              <w:spacing w:before="40" w:after="40"/>
              <w:rPr>
                <w:rFonts w:eastAsia="MS Gothic"/>
                <w:sz w:val="18"/>
                <w:szCs w:val="18"/>
              </w:rPr>
            </w:pPr>
            <w:sdt>
              <w:sdtPr>
                <w:rPr>
                  <w:rFonts w:eastAsia="MS Gothic"/>
                  <w:sz w:val="18"/>
                  <w:szCs w:val="18"/>
                </w:rPr>
                <w:id w:val="1642005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333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23339">
              <w:rPr>
                <w:rFonts w:eastAsia="MS Gothic"/>
                <w:sz w:val="18"/>
                <w:szCs w:val="18"/>
              </w:rPr>
              <w:t xml:space="preserve"> </w:t>
            </w:r>
            <w:r w:rsidR="00423339" w:rsidRPr="00423339">
              <w:rPr>
                <w:rFonts w:eastAsia="MS Gothic"/>
                <w:sz w:val="18"/>
                <w:szCs w:val="18"/>
              </w:rPr>
              <w:t xml:space="preserve">IV </w:t>
            </w:r>
            <w:r w:rsidR="00423339">
              <w:rPr>
                <w:rFonts w:eastAsia="MS Gothic"/>
                <w:sz w:val="18"/>
                <w:szCs w:val="18"/>
              </w:rPr>
              <w:t>Nidwalden</w:t>
            </w:r>
          </w:p>
          <w:p w14:paraId="30E1CB9F" w14:textId="77777777" w:rsidR="00423339" w:rsidRDefault="00000000" w:rsidP="00423339">
            <w:pPr>
              <w:spacing w:before="40" w:after="40"/>
              <w:rPr>
                <w:rFonts w:eastAsia="MS Gothic"/>
                <w:sz w:val="18"/>
                <w:szCs w:val="18"/>
              </w:rPr>
            </w:pPr>
            <w:sdt>
              <w:sdtPr>
                <w:rPr>
                  <w:rFonts w:eastAsia="MS Gothic"/>
                  <w:sz w:val="18"/>
                  <w:szCs w:val="18"/>
                </w:rPr>
                <w:id w:val="-1865748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333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23339">
              <w:rPr>
                <w:rFonts w:eastAsia="MS Gothic"/>
                <w:sz w:val="18"/>
                <w:szCs w:val="18"/>
              </w:rPr>
              <w:t xml:space="preserve"> </w:t>
            </w:r>
            <w:r w:rsidR="00423339" w:rsidRPr="00423339">
              <w:rPr>
                <w:rFonts w:eastAsia="MS Gothic"/>
                <w:sz w:val="18"/>
                <w:szCs w:val="18"/>
              </w:rPr>
              <w:t xml:space="preserve">IV </w:t>
            </w:r>
            <w:r w:rsidR="00423339">
              <w:rPr>
                <w:rFonts w:eastAsia="MS Gothic"/>
                <w:sz w:val="18"/>
                <w:szCs w:val="18"/>
              </w:rPr>
              <w:t>Obwalden</w:t>
            </w:r>
          </w:p>
          <w:p w14:paraId="614D67CE" w14:textId="77777777" w:rsidR="00423339" w:rsidRDefault="00000000" w:rsidP="00423339">
            <w:pPr>
              <w:spacing w:before="40" w:after="40"/>
              <w:rPr>
                <w:rFonts w:eastAsia="MS Gothic"/>
                <w:sz w:val="18"/>
                <w:szCs w:val="18"/>
              </w:rPr>
            </w:pPr>
            <w:sdt>
              <w:sdtPr>
                <w:rPr>
                  <w:rFonts w:eastAsia="MS Gothic"/>
                  <w:sz w:val="18"/>
                  <w:szCs w:val="18"/>
                </w:rPr>
                <w:id w:val="963157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333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23339">
              <w:rPr>
                <w:rFonts w:eastAsia="MS Gothic"/>
                <w:sz w:val="18"/>
                <w:szCs w:val="18"/>
              </w:rPr>
              <w:t xml:space="preserve"> </w:t>
            </w:r>
            <w:r w:rsidR="00423339" w:rsidRPr="00423339">
              <w:rPr>
                <w:rFonts w:eastAsia="MS Gothic"/>
                <w:sz w:val="18"/>
                <w:szCs w:val="18"/>
              </w:rPr>
              <w:t xml:space="preserve">IV </w:t>
            </w:r>
            <w:r w:rsidR="00423339">
              <w:rPr>
                <w:rFonts w:eastAsia="MS Gothic"/>
                <w:sz w:val="18"/>
                <w:szCs w:val="18"/>
              </w:rPr>
              <w:t>Zug</w:t>
            </w:r>
          </w:p>
          <w:p w14:paraId="719429E4" w14:textId="77777777" w:rsidR="00423339" w:rsidRPr="00423339" w:rsidRDefault="00000000" w:rsidP="00523727">
            <w:pPr>
              <w:spacing w:before="40" w:after="40"/>
              <w:rPr>
                <w:rFonts w:eastAsia="MS Gothic"/>
                <w:sz w:val="18"/>
                <w:szCs w:val="18"/>
              </w:rPr>
            </w:pPr>
            <w:sdt>
              <w:sdtPr>
                <w:rPr>
                  <w:rFonts w:eastAsia="MS Gothic"/>
                  <w:sz w:val="18"/>
                  <w:szCs w:val="18"/>
                </w:rPr>
                <w:id w:val="-183690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333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23339">
              <w:rPr>
                <w:rFonts w:eastAsia="MS Gothic"/>
                <w:sz w:val="18"/>
                <w:szCs w:val="18"/>
              </w:rPr>
              <w:t xml:space="preserve"> andere zuweisende Stelle</w:t>
            </w:r>
          </w:p>
        </w:tc>
      </w:tr>
      <w:tr w:rsidR="00423339" w14:paraId="0D2C4775" w14:textId="77777777" w:rsidTr="00523727">
        <w:tc>
          <w:tcPr>
            <w:tcW w:w="2689" w:type="dxa"/>
            <w:shd w:val="clear" w:color="auto" w:fill="5B7E85"/>
          </w:tcPr>
          <w:p w14:paraId="21629DB5" w14:textId="77777777" w:rsidR="00423339" w:rsidRPr="00847AAD" w:rsidRDefault="00423339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Ansprechperson</w:t>
            </w:r>
          </w:p>
        </w:tc>
        <w:sdt>
          <w:sdtPr>
            <w:rPr>
              <w:sz w:val="18"/>
              <w:szCs w:val="18"/>
            </w:rPr>
            <w:id w:val="347609466"/>
            <w:placeholder>
              <w:docPart w:val="40DE4932E26F41F28ACF6DE6A631B4D9"/>
            </w:placeholder>
            <w:showingPlcHdr/>
            <w:text/>
          </w:sdtPr>
          <w:sdtContent>
            <w:tc>
              <w:tcPr>
                <w:tcW w:w="6373" w:type="dxa"/>
              </w:tcPr>
              <w:p w14:paraId="5F48F6AE" w14:textId="77777777" w:rsidR="00423339" w:rsidRDefault="00423339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423339" w14:paraId="0C14D133" w14:textId="77777777" w:rsidTr="00523727">
        <w:tc>
          <w:tcPr>
            <w:tcW w:w="2689" w:type="dxa"/>
            <w:shd w:val="clear" w:color="auto" w:fill="5B7E85"/>
          </w:tcPr>
          <w:p w14:paraId="76BE0999" w14:textId="77777777" w:rsidR="00423339" w:rsidRPr="00847AAD" w:rsidRDefault="00423339" w:rsidP="00523727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Adresse | Telefon | E-Mail</w:t>
            </w:r>
          </w:p>
        </w:tc>
        <w:sdt>
          <w:sdtPr>
            <w:rPr>
              <w:sz w:val="18"/>
              <w:szCs w:val="18"/>
            </w:rPr>
            <w:id w:val="-1492483752"/>
            <w:placeholder>
              <w:docPart w:val="40DE4932E26F41F28ACF6DE6A631B4D9"/>
            </w:placeholder>
            <w:showingPlcHdr/>
            <w:text w:multiLine="1"/>
          </w:sdtPr>
          <w:sdtContent>
            <w:tc>
              <w:tcPr>
                <w:tcW w:w="6373" w:type="dxa"/>
              </w:tcPr>
              <w:p w14:paraId="73833854" w14:textId="77777777" w:rsidR="00423339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5AA4D8C" w14:textId="77777777" w:rsidR="008634DB" w:rsidRDefault="008634DB" w:rsidP="008634DB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423339" w14:paraId="164726F4" w14:textId="77777777" w:rsidTr="00523727">
        <w:tc>
          <w:tcPr>
            <w:tcW w:w="2689" w:type="dxa"/>
            <w:shd w:val="clear" w:color="auto" w:fill="5B7E85"/>
          </w:tcPr>
          <w:p w14:paraId="416DBA4B" w14:textId="77777777" w:rsid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23339">
              <w:rPr>
                <w:color w:val="FFFFFF" w:themeColor="background1"/>
                <w:sz w:val="18"/>
                <w:szCs w:val="18"/>
              </w:rPr>
              <w:t>Datum</w:t>
            </w:r>
          </w:p>
          <w:p w14:paraId="29909F32" w14:textId="77777777" w:rsidR="00423339" w:rsidRPr="00423339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</w:p>
          <w:p w14:paraId="2C3813BD" w14:textId="77777777" w:rsidR="00423339" w:rsidRPr="00847AAD" w:rsidRDefault="00423339" w:rsidP="00423339">
            <w:pPr>
              <w:spacing w:before="40" w:after="40"/>
              <w:rPr>
                <w:color w:val="FFFFFF" w:themeColor="background1"/>
                <w:sz w:val="18"/>
                <w:szCs w:val="18"/>
              </w:rPr>
            </w:pPr>
            <w:r w:rsidRPr="00423339">
              <w:rPr>
                <w:color w:val="FFFFFF" w:themeColor="background1"/>
                <w:sz w:val="18"/>
                <w:szCs w:val="18"/>
              </w:rPr>
              <w:t>Unterschrift (elektronisch auch ohne Unterschrift gültig)</w:t>
            </w:r>
          </w:p>
        </w:tc>
        <w:tc>
          <w:tcPr>
            <w:tcW w:w="6373" w:type="dxa"/>
          </w:tcPr>
          <w:sdt>
            <w:sdtPr>
              <w:rPr>
                <w:sz w:val="18"/>
                <w:szCs w:val="18"/>
              </w:rPr>
              <w:id w:val="-1937743809"/>
              <w:placeholder>
                <w:docPart w:val="E8ED190B3E8945628969EF8DDF91F8B5"/>
              </w:placeholder>
              <w:showingPlcHdr/>
              <w:text/>
            </w:sdtPr>
            <w:sdtContent>
              <w:p w14:paraId="7E59F394" w14:textId="77777777" w:rsidR="00423339" w:rsidRDefault="00423339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666521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sdt>
            <w:sdtPr>
              <w:rPr>
                <w:sz w:val="18"/>
                <w:szCs w:val="18"/>
              </w:rPr>
              <w:id w:val="1262647589"/>
              <w:placeholder>
                <w:docPart w:val="78F9DD10C680480AB0CB13E09E8666CE"/>
              </w:placeholder>
              <w:showingPlcHdr/>
              <w:text w:multiLine="1"/>
            </w:sdtPr>
            <w:sdtContent>
              <w:p w14:paraId="5BE25E43" w14:textId="77777777" w:rsidR="00423339" w:rsidRDefault="003B0872" w:rsidP="00523727">
                <w:pPr>
                  <w:spacing w:before="40" w:after="40"/>
                  <w:rPr>
                    <w:sz w:val="18"/>
                    <w:szCs w:val="18"/>
                  </w:rPr>
                </w:pPr>
                <w:r w:rsidRPr="00417C7C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</w:tbl>
    <w:p w14:paraId="42AE26B9" w14:textId="77777777" w:rsidR="00F20A95" w:rsidRDefault="00F20A95" w:rsidP="00F20A95"/>
    <w:p w14:paraId="2E105702" w14:textId="77777777" w:rsidR="00F074A7" w:rsidRDefault="00F074A7" w:rsidP="00F20A95"/>
    <w:p w14:paraId="43E6AC5C" w14:textId="77777777" w:rsidR="00F20A95" w:rsidRDefault="00F074A7" w:rsidP="00F20A95">
      <w:r>
        <w:rPr>
          <w:noProof/>
        </w:rPr>
        <w:drawing>
          <wp:anchor distT="0" distB="0" distL="114300" distR="114300" simplePos="0" relativeHeight="251674624" behindDoc="0" locked="0" layoutInCell="1" allowOverlap="1" wp14:anchorId="35353DD1" wp14:editId="56914614">
            <wp:simplePos x="0" y="0"/>
            <wp:positionH relativeFrom="column">
              <wp:posOffset>-1</wp:posOffset>
            </wp:positionH>
            <wp:positionV relativeFrom="paragraph">
              <wp:posOffset>94233</wp:posOffset>
            </wp:positionV>
            <wp:extent cx="438912" cy="438912"/>
            <wp:effectExtent l="38100" t="0" r="0" b="0"/>
            <wp:wrapSquare wrapText="bothSides"/>
            <wp:docPr id="5" name="Grafik 5" descr="Pfeil: Leichte Ku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ghtcurve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52074">
                      <a:off x="0" y="0"/>
                      <a:ext cx="438912" cy="438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F2DF3" w14:textId="77777777" w:rsidR="008634DB" w:rsidRPr="008E689C" w:rsidRDefault="008634DB" w:rsidP="000A6574">
      <w:pPr>
        <w:tabs>
          <w:tab w:val="left" w:pos="993"/>
        </w:tabs>
        <w:ind w:left="993"/>
      </w:pPr>
      <w:r w:rsidRPr="008E689C">
        <w:t xml:space="preserve">Bitte als Scan und/oder PDF-Dokument </w:t>
      </w:r>
      <w:r w:rsidRPr="00372A5E">
        <w:rPr>
          <w:rFonts w:eastAsiaTheme="majorEastAsia" w:cstheme="majorBidi"/>
          <w:b/>
          <w:color w:val="6B867D"/>
          <w:sz w:val="22"/>
          <w:szCs w:val="26"/>
        </w:rPr>
        <w:t>inklusive Lebenslauf der versicherten Person</w:t>
      </w:r>
      <w:r w:rsidRPr="008E689C">
        <w:t xml:space="preserve"> </w:t>
      </w:r>
      <w:r w:rsidR="00162F03">
        <w:br/>
      </w:r>
      <w:r w:rsidRPr="008E689C">
        <w:t xml:space="preserve">via </w:t>
      </w:r>
      <w:r w:rsidRPr="00372A5E">
        <w:rPr>
          <w:rFonts w:eastAsiaTheme="majorEastAsia" w:cstheme="majorBidi"/>
          <w:b/>
          <w:color w:val="6B867D"/>
          <w:sz w:val="22"/>
          <w:szCs w:val="26"/>
        </w:rPr>
        <w:t>arbiz@hin.ch</w:t>
      </w:r>
      <w:r w:rsidRPr="00423339">
        <w:rPr>
          <w:color w:val="5B7E85"/>
        </w:rPr>
        <w:t xml:space="preserve"> </w:t>
      </w:r>
      <w:r w:rsidRPr="008E689C">
        <w:t xml:space="preserve">zustellen. </w:t>
      </w:r>
    </w:p>
    <w:p w14:paraId="5B4285AA" w14:textId="77777777" w:rsidR="008634DB" w:rsidRPr="008E689C" w:rsidRDefault="008634DB" w:rsidP="000A6574">
      <w:pPr>
        <w:tabs>
          <w:tab w:val="left" w:pos="993"/>
        </w:tabs>
      </w:pPr>
    </w:p>
    <w:p w14:paraId="220EA20D" w14:textId="77777777" w:rsidR="008634DB" w:rsidRPr="008E689C" w:rsidRDefault="000A6574" w:rsidP="000A6574">
      <w:pPr>
        <w:tabs>
          <w:tab w:val="left" w:pos="993"/>
        </w:tabs>
      </w:pPr>
      <w:r>
        <w:tab/>
      </w:r>
      <w:r w:rsidR="008634DB" w:rsidRPr="008E689C">
        <w:t xml:space="preserve">Herzlichen Dank. Wir nehmen </w:t>
      </w:r>
      <w:r w:rsidR="00372A5E">
        <w:t>in Kürze</w:t>
      </w:r>
      <w:r w:rsidR="008634DB" w:rsidRPr="008E689C">
        <w:t xml:space="preserve"> mit Ihnen Kontakt auf.  </w:t>
      </w:r>
    </w:p>
    <w:sectPr w:rsidR="008634DB" w:rsidRPr="008E689C" w:rsidSect="00DD60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993" w:left="1417" w:header="708" w:footer="4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923E4" w14:textId="77777777" w:rsidR="004A341C" w:rsidRDefault="004A341C" w:rsidP="009336D8">
      <w:pPr>
        <w:spacing w:line="240" w:lineRule="auto"/>
      </w:pPr>
      <w:r>
        <w:separator/>
      </w:r>
    </w:p>
  </w:endnote>
  <w:endnote w:type="continuationSeparator" w:id="0">
    <w:p w14:paraId="1D0A79BD" w14:textId="77777777" w:rsidR="004A341C" w:rsidRDefault="004A341C" w:rsidP="009336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Lt BT">
    <w:panose1 w:val="020B0402020204020303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 BT">
    <w:panose1 w:val="020B0602020204020303"/>
    <w:charset w:val="00"/>
    <w:family w:val="swiss"/>
    <w:pitch w:val="variable"/>
    <w:sig w:usb0="00000087" w:usb1="00000000" w:usb2="00000000" w:usb3="00000000" w:csb0="0000001B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06E4C" w14:textId="77777777" w:rsidR="00812D6D" w:rsidRDefault="00812D6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58847" w14:textId="77777777" w:rsidR="009336D8" w:rsidRPr="00DD60E5" w:rsidRDefault="009336D8" w:rsidP="009336D8">
    <w:pPr>
      <w:pStyle w:val="Fuzeile"/>
      <w:rPr>
        <w:sz w:val="6"/>
        <w:szCs w:val="18"/>
      </w:rPr>
    </w:pPr>
  </w:p>
  <w:p w14:paraId="0089F047" w14:textId="7BF65393" w:rsidR="009336D8" w:rsidRPr="002017F0" w:rsidRDefault="009336D8" w:rsidP="009336D8">
    <w:pPr>
      <w:pStyle w:val="Fuzeile"/>
      <w:jc w:val="center"/>
      <w:rPr>
        <w:color w:val="286257"/>
        <w:sz w:val="18"/>
        <w:szCs w:val="18"/>
      </w:rPr>
    </w:pPr>
    <w:r w:rsidRPr="00DD60E5">
      <w:rPr>
        <w:rFonts w:ascii="Futura Md BT" w:hAnsi="Futura Md BT"/>
        <w:color w:val="286257"/>
        <w:sz w:val="18"/>
        <w:szCs w:val="18"/>
      </w:rPr>
      <w:t>arbiz</w:t>
    </w:r>
    <w:r w:rsidRPr="002017F0">
      <w:rPr>
        <w:color w:val="286257"/>
        <w:sz w:val="18"/>
        <w:szCs w:val="18"/>
      </w:rPr>
      <w:t xml:space="preserve"> | </w:t>
    </w:r>
    <w:r w:rsidR="00812D6D">
      <w:rPr>
        <w:color w:val="286257"/>
        <w:sz w:val="18"/>
        <w:szCs w:val="18"/>
      </w:rPr>
      <w:t>Landenbergstrasse 39</w:t>
    </w:r>
    <w:r w:rsidRPr="002017F0">
      <w:rPr>
        <w:color w:val="286257"/>
        <w:sz w:val="18"/>
        <w:szCs w:val="18"/>
      </w:rPr>
      <w:t xml:space="preserve"> | 600</w:t>
    </w:r>
    <w:r w:rsidR="00812D6D">
      <w:rPr>
        <w:color w:val="286257"/>
        <w:sz w:val="18"/>
        <w:szCs w:val="18"/>
      </w:rPr>
      <w:t>5</w:t>
    </w:r>
    <w:r w:rsidRPr="002017F0">
      <w:rPr>
        <w:color w:val="286257"/>
        <w:sz w:val="18"/>
        <w:szCs w:val="18"/>
      </w:rPr>
      <w:t xml:space="preserve"> Luzern | 041 348 08 80 | welcome@arbiz.ch | www.arbiz.ch</w:t>
    </w:r>
  </w:p>
  <w:p w14:paraId="46D37729" w14:textId="77777777" w:rsidR="009336D8" w:rsidRPr="002F3243" w:rsidRDefault="00D1781B" w:rsidP="009336D8">
    <w:pPr>
      <w:pStyle w:val="Fuzeile"/>
      <w:rPr>
        <w:sz w:val="6"/>
        <w:szCs w:val="14"/>
      </w:rPr>
    </w:pPr>
    <w:r w:rsidRPr="00DD60E5">
      <w:rPr>
        <w:rFonts w:ascii="Futura Md BT" w:hAnsi="Futura Md BT"/>
        <w:noProof/>
        <w:color w:val="286257"/>
        <w:sz w:val="14"/>
        <w:szCs w:val="1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1E0381E" wp14:editId="41D5CFC2">
              <wp:simplePos x="0" y="0"/>
              <wp:positionH relativeFrom="margin">
                <wp:align>right</wp:align>
              </wp:positionH>
              <wp:positionV relativeFrom="page">
                <wp:posOffset>10198667</wp:posOffset>
              </wp:positionV>
              <wp:extent cx="551180" cy="275590"/>
              <wp:effectExtent l="0" t="0" r="127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1180" cy="275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571E17" w14:textId="77777777" w:rsidR="006C6CCE" w:rsidRPr="006C6CCE" w:rsidRDefault="006C6CCE" w:rsidP="006C6CCE">
                          <w:pPr>
                            <w:pStyle w:val="Fuzeile"/>
                            <w:ind w:right="-73"/>
                            <w:jc w:val="right"/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fldChar w:fldCharType="begin"/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instrText xml:space="preserve"> PAGE   \* MERGEFORMAT </w:instrText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fldChar w:fldCharType="separate"/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1</w:t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fldChar w:fldCharType="end"/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|</w:t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fldChar w:fldCharType="begin"/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instrText xml:space="preserve"> NUMPAGES   \* MERGEFORMAT </w:instrText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fldChar w:fldCharType="separate"/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1</w:t>
                          </w:r>
                          <w:r w:rsidRPr="006C6CCE">
                            <w:rPr>
                              <w:color w:val="3B3838" w:themeColor="background2" w:themeShade="40"/>
                              <w:sz w:val="14"/>
                              <w:szCs w:val="14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E0381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32" type="#_x0000_t202" style="position:absolute;margin-left:-7.8pt;margin-top:803.05pt;width:43.4pt;height:21.7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" stroked="f">
              <v:textbox>
                <w:txbxContent>
                  <w:p w14:paraId="1F571E17" w14:textId="77777777" w:rsidR="006C6CCE" w:rsidRPr="006C6CCE" w:rsidRDefault="006C6CCE" w:rsidP="006C6CCE">
                    <w:pPr>
                      <w:pStyle w:val="Fuzeile"/>
                      <w:ind w:right="-73"/>
                      <w:jc w:val="right"/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fldChar w:fldCharType="begin"/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instrText xml:space="preserve"> PAGE   \* MERGEFORMAT </w:instrText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fldChar w:fldCharType="separate"/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1</w:t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fldChar w:fldCharType="end"/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|</w:t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fldChar w:fldCharType="begin"/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instrText xml:space="preserve"> NUMPAGES   \* MERGEFORMAT </w:instrText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fldChar w:fldCharType="separate"/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1</w:t>
                    </w:r>
                    <w:r w:rsidRPr="006C6CCE">
                      <w:rPr>
                        <w:color w:val="3B3838" w:themeColor="background2" w:themeShade="40"/>
                        <w:sz w:val="14"/>
                        <w:szCs w:val="14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398F2F8C" w14:textId="11FC9BFB" w:rsidR="009336D8" w:rsidRDefault="00E23CBB" w:rsidP="009F5D1C">
    <w:pPr>
      <w:pStyle w:val="Fuzeile"/>
      <w:spacing w:before="60"/>
      <w:jc w:val="center"/>
      <w:rPr>
        <w:color w:val="A6A6A6" w:themeColor="background1" w:themeShade="A6"/>
        <w:sz w:val="14"/>
        <w:szCs w:val="14"/>
      </w:rPr>
    </w:pPr>
    <w:r>
      <w:rPr>
        <w:color w:val="A6A6A6" w:themeColor="background1" w:themeShade="A6"/>
        <w:sz w:val="14"/>
        <w:szCs w:val="14"/>
      </w:rPr>
      <w:t>F</w:t>
    </w:r>
    <w:r w:rsidR="009336D8" w:rsidRPr="009336D8">
      <w:rPr>
        <w:color w:val="A6A6A6" w:themeColor="background1" w:themeShade="A6"/>
        <w:sz w:val="14"/>
        <w:szCs w:val="14"/>
      </w:rPr>
      <w:t>-</w:t>
    </w:r>
    <w:r>
      <w:rPr>
        <w:color w:val="A6A6A6" w:themeColor="background1" w:themeShade="A6"/>
        <w:sz w:val="14"/>
        <w:szCs w:val="14"/>
      </w:rPr>
      <w:t>851</w:t>
    </w:r>
    <w:r w:rsidR="004C54B9">
      <w:rPr>
        <w:color w:val="A6A6A6" w:themeColor="background1" w:themeShade="A6"/>
        <w:sz w:val="14"/>
        <w:szCs w:val="14"/>
      </w:rPr>
      <w:t>-</w:t>
    </w:r>
    <w:r>
      <w:rPr>
        <w:color w:val="A6A6A6" w:themeColor="background1" w:themeShade="A6"/>
        <w:sz w:val="14"/>
        <w:szCs w:val="14"/>
      </w:rPr>
      <w:t>22</w:t>
    </w:r>
    <w:r w:rsidR="009336D8" w:rsidRPr="009336D8">
      <w:rPr>
        <w:color w:val="A6A6A6" w:themeColor="background1" w:themeShade="A6"/>
        <w:sz w:val="14"/>
        <w:szCs w:val="14"/>
      </w:rPr>
      <w:t xml:space="preserve"> | </w:t>
    </w:r>
    <w:proofErr w:type="gramStart"/>
    <w:r w:rsidR="00CF63B1">
      <w:rPr>
        <w:color w:val="A6A6A6" w:themeColor="background1" w:themeShade="A6"/>
        <w:sz w:val="14"/>
        <w:szCs w:val="14"/>
      </w:rPr>
      <w:t xml:space="preserve">IV </w:t>
    </w:r>
    <w:r>
      <w:rPr>
        <w:color w:val="A6A6A6" w:themeColor="background1" w:themeShade="A6"/>
        <w:sz w:val="14"/>
        <w:szCs w:val="14"/>
      </w:rPr>
      <w:t>Anmeldung</w:t>
    </w:r>
    <w:proofErr w:type="gramEnd"/>
    <w:r w:rsidR="009336D8" w:rsidRPr="009336D8">
      <w:rPr>
        <w:color w:val="A6A6A6" w:themeColor="background1" w:themeShade="A6"/>
        <w:sz w:val="14"/>
        <w:szCs w:val="14"/>
      </w:rPr>
      <w:t xml:space="preserve"> | </w:t>
    </w:r>
    <w:r w:rsidR="00A12F45">
      <w:rPr>
        <w:color w:val="A6A6A6" w:themeColor="background1" w:themeShade="A6"/>
        <w:sz w:val="14"/>
        <w:szCs w:val="14"/>
      </w:rPr>
      <w:t>2</w:t>
    </w:r>
    <w:r w:rsidR="00784621">
      <w:rPr>
        <w:color w:val="A6A6A6" w:themeColor="background1" w:themeShade="A6"/>
        <w:sz w:val="14"/>
        <w:szCs w:val="14"/>
      </w:rPr>
      <w:t>8</w:t>
    </w:r>
    <w:r w:rsidR="00A12F45">
      <w:rPr>
        <w:color w:val="A6A6A6" w:themeColor="background1" w:themeShade="A6"/>
        <w:sz w:val="14"/>
        <w:szCs w:val="14"/>
      </w:rPr>
      <w:t>.01</w:t>
    </w:r>
    <w:r w:rsidR="009336D8" w:rsidRPr="009336D8">
      <w:rPr>
        <w:color w:val="A6A6A6" w:themeColor="background1" w:themeShade="A6"/>
        <w:sz w:val="14"/>
        <w:szCs w:val="14"/>
      </w:rPr>
      <w:t>.</w:t>
    </w:r>
    <w:r w:rsidR="00162F03">
      <w:rPr>
        <w:color w:val="A6A6A6" w:themeColor="background1" w:themeShade="A6"/>
        <w:sz w:val="14"/>
        <w:szCs w:val="14"/>
      </w:rPr>
      <w:t>202</w:t>
    </w:r>
    <w:r w:rsidR="00A12F45">
      <w:rPr>
        <w:color w:val="A6A6A6" w:themeColor="background1" w:themeShade="A6"/>
        <w:sz w:val="14"/>
        <w:szCs w:val="14"/>
      </w:rPr>
      <w:t>6</w:t>
    </w:r>
    <w:r w:rsidR="009336D8" w:rsidRPr="009336D8">
      <w:rPr>
        <w:color w:val="A6A6A6" w:themeColor="background1" w:themeShade="A6"/>
        <w:sz w:val="14"/>
        <w:szCs w:val="14"/>
      </w:rPr>
      <w:t xml:space="preserve"> |</w:t>
    </w:r>
    <w:r w:rsidR="00B05829">
      <w:rPr>
        <w:color w:val="A6A6A6" w:themeColor="background1" w:themeShade="A6"/>
        <w:sz w:val="14"/>
        <w:szCs w:val="14"/>
      </w:rPr>
      <w:t xml:space="preserve"> </w:t>
    </w:r>
    <w:r w:rsidR="009336D8" w:rsidRPr="009336D8">
      <w:rPr>
        <w:color w:val="A6A6A6" w:themeColor="background1" w:themeShade="A6"/>
        <w:sz w:val="14"/>
        <w:szCs w:val="14"/>
      </w:rPr>
      <w:t>QM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21C17" w14:textId="77777777" w:rsidR="00812D6D" w:rsidRDefault="00812D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AF71B" w14:textId="77777777" w:rsidR="004A341C" w:rsidRDefault="004A341C" w:rsidP="009336D8">
      <w:pPr>
        <w:spacing w:line="240" w:lineRule="auto"/>
      </w:pPr>
      <w:bookmarkStart w:id="0" w:name="_Hlk535240666"/>
      <w:bookmarkEnd w:id="0"/>
      <w:r>
        <w:separator/>
      </w:r>
    </w:p>
  </w:footnote>
  <w:footnote w:type="continuationSeparator" w:id="0">
    <w:p w14:paraId="220298F6" w14:textId="77777777" w:rsidR="004A341C" w:rsidRDefault="004A341C" w:rsidP="009336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1B0CE" w14:textId="77777777" w:rsidR="00812D6D" w:rsidRDefault="00812D6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F606" w14:textId="7E1205C5" w:rsidR="009336D8" w:rsidRDefault="00A12F45" w:rsidP="009336D8">
    <w:pPr>
      <w:spacing w:line="262" w:lineRule="aut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ECEBCBB" wp14:editId="19A22FD7">
          <wp:simplePos x="0" y="0"/>
          <wp:positionH relativeFrom="margin">
            <wp:posOffset>4415155</wp:posOffset>
          </wp:positionH>
          <wp:positionV relativeFrom="paragraph">
            <wp:posOffset>150495</wp:posOffset>
          </wp:positionV>
          <wp:extent cx="1713600" cy="442800"/>
          <wp:effectExtent l="0" t="0" r="1270" b="0"/>
          <wp:wrapNone/>
          <wp:docPr id="1533397790" name="Grafik 1533397790" descr="Ein Bild, das Text, Schrift, Logo, weiß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397790" name="Grafik 1533397790" descr="Ein Bild, das Text, Schrift, Logo, weiß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600" cy="44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1F1D7F" w14:textId="77777777" w:rsidR="009336D8" w:rsidRDefault="009336D8" w:rsidP="009336D8">
    <w:pPr>
      <w:spacing w:line="262" w:lineRule="auto"/>
    </w:pPr>
    <w:r>
      <w:rPr>
        <w:noProof/>
      </w:rPr>
      <w:drawing>
        <wp:inline distT="0" distB="0" distL="0" distR="0" wp14:anchorId="4EF2841A" wp14:editId="48C2BD2D">
          <wp:extent cx="1910473" cy="439635"/>
          <wp:effectExtent l="0" t="0" r="0" b="0"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Z_arbiz_Logo_2018_rgb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984" cy="456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BB5865" w14:textId="77777777" w:rsidR="009336D8" w:rsidRPr="009336D8" w:rsidRDefault="009336D8" w:rsidP="009336D8">
    <w:pPr>
      <w:spacing w:line="262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4CE71" w14:textId="77777777" w:rsidR="00812D6D" w:rsidRDefault="00812D6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A058A"/>
    <w:multiLevelType w:val="hybridMultilevel"/>
    <w:tmpl w:val="7BA86648"/>
    <w:lvl w:ilvl="0" w:tplc="55586E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6B867D"/>
        <w:u w:color="6B867D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F61A8"/>
    <w:multiLevelType w:val="hybridMultilevel"/>
    <w:tmpl w:val="5E9042DA"/>
    <w:lvl w:ilvl="0" w:tplc="8D9654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5444D"/>
    <w:multiLevelType w:val="hybridMultilevel"/>
    <w:tmpl w:val="FDFC6240"/>
    <w:lvl w:ilvl="0" w:tplc="55586E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6B867D"/>
        <w:u w:color="6B867D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6B48D7"/>
    <w:multiLevelType w:val="hybridMultilevel"/>
    <w:tmpl w:val="7D2EC2D6"/>
    <w:lvl w:ilvl="0" w:tplc="55586E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6B867D"/>
        <w:u w:color="6B867D"/>
      </w:rPr>
    </w:lvl>
    <w:lvl w:ilvl="1" w:tplc="10341D64">
      <w:numFmt w:val="bullet"/>
      <w:lvlText w:val="-"/>
      <w:lvlJc w:val="left"/>
      <w:pPr>
        <w:ind w:left="1440" w:hanging="360"/>
      </w:pPr>
      <w:rPr>
        <w:rFonts w:ascii="Futura Lt BT" w:eastAsiaTheme="minorHAnsi" w:hAnsi="Futura Lt BT" w:cstheme="minorBidi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D1156"/>
    <w:multiLevelType w:val="hybridMultilevel"/>
    <w:tmpl w:val="890C39F6"/>
    <w:lvl w:ilvl="0" w:tplc="7442AB00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  <w:color w:val="FFFFFF" w:themeColor="background1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CF46D9"/>
    <w:multiLevelType w:val="hybridMultilevel"/>
    <w:tmpl w:val="8CAAEE78"/>
    <w:lvl w:ilvl="0" w:tplc="BA0E5B5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799921">
    <w:abstractNumId w:val="3"/>
  </w:num>
  <w:num w:numId="2" w16cid:durableId="1265114258">
    <w:abstractNumId w:val="2"/>
  </w:num>
  <w:num w:numId="3" w16cid:durableId="1981615400">
    <w:abstractNumId w:val="0"/>
  </w:num>
  <w:num w:numId="4" w16cid:durableId="1698193440">
    <w:abstractNumId w:val="5"/>
  </w:num>
  <w:num w:numId="5" w16cid:durableId="735131515">
    <w:abstractNumId w:val="4"/>
  </w:num>
  <w:num w:numId="6" w16cid:durableId="6638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5/FgNyTH4n61q+iaXpV9KwS08KxFLv06cmjhslFumeCC4zFZAD9vBG5VIuaCcfLF9kGitG53PV9oqUbNA8nEA==" w:salt="dXqMWwkuSbUim1/QGZ2G3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F45"/>
    <w:rsid w:val="0000520C"/>
    <w:rsid w:val="0003042E"/>
    <w:rsid w:val="00034011"/>
    <w:rsid w:val="000346B3"/>
    <w:rsid w:val="00036A8F"/>
    <w:rsid w:val="00040F32"/>
    <w:rsid w:val="0004409E"/>
    <w:rsid w:val="00045CDE"/>
    <w:rsid w:val="000A6574"/>
    <w:rsid w:val="000D1EA8"/>
    <w:rsid w:val="000D63EC"/>
    <w:rsid w:val="000E6775"/>
    <w:rsid w:val="000F6AFB"/>
    <w:rsid w:val="0010322A"/>
    <w:rsid w:val="00115F43"/>
    <w:rsid w:val="00123308"/>
    <w:rsid w:val="0012587D"/>
    <w:rsid w:val="00141E4F"/>
    <w:rsid w:val="001513F8"/>
    <w:rsid w:val="00162F03"/>
    <w:rsid w:val="0018465A"/>
    <w:rsid w:val="00190E40"/>
    <w:rsid w:val="001A137D"/>
    <w:rsid w:val="001A3BCA"/>
    <w:rsid w:val="001C6B0B"/>
    <w:rsid w:val="001E6881"/>
    <w:rsid w:val="001F33D4"/>
    <w:rsid w:val="002017F0"/>
    <w:rsid w:val="00222AA3"/>
    <w:rsid w:val="002338C6"/>
    <w:rsid w:val="00241FBB"/>
    <w:rsid w:val="0025283E"/>
    <w:rsid w:val="00262309"/>
    <w:rsid w:val="002A3ADE"/>
    <w:rsid w:val="002F3243"/>
    <w:rsid w:val="00302581"/>
    <w:rsid w:val="00367ABD"/>
    <w:rsid w:val="0037077C"/>
    <w:rsid w:val="00372A5E"/>
    <w:rsid w:val="00374A5B"/>
    <w:rsid w:val="003819B7"/>
    <w:rsid w:val="0038539D"/>
    <w:rsid w:val="003B0872"/>
    <w:rsid w:val="003B455A"/>
    <w:rsid w:val="003B5C90"/>
    <w:rsid w:val="003C09AC"/>
    <w:rsid w:val="003D11CB"/>
    <w:rsid w:val="00404D3A"/>
    <w:rsid w:val="00407DB1"/>
    <w:rsid w:val="00417C7C"/>
    <w:rsid w:val="00423339"/>
    <w:rsid w:val="00446F88"/>
    <w:rsid w:val="00456166"/>
    <w:rsid w:val="00467B32"/>
    <w:rsid w:val="004708F3"/>
    <w:rsid w:val="004802A7"/>
    <w:rsid w:val="00482A63"/>
    <w:rsid w:val="00497E91"/>
    <w:rsid w:val="004A341C"/>
    <w:rsid w:val="004A4315"/>
    <w:rsid w:val="004B3861"/>
    <w:rsid w:val="004C176E"/>
    <w:rsid w:val="004C54B9"/>
    <w:rsid w:val="004E4888"/>
    <w:rsid w:val="004E5B0C"/>
    <w:rsid w:val="004F5078"/>
    <w:rsid w:val="004F6A15"/>
    <w:rsid w:val="004F729A"/>
    <w:rsid w:val="00506CBB"/>
    <w:rsid w:val="00541E81"/>
    <w:rsid w:val="00565BDF"/>
    <w:rsid w:val="00567B0D"/>
    <w:rsid w:val="005735DC"/>
    <w:rsid w:val="005E0E0C"/>
    <w:rsid w:val="005F4FD6"/>
    <w:rsid w:val="005F5832"/>
    <w:rsid w:val="00613506"/>
    <w:rsid w:val="00614A4C"/>
    <w:rsid w:val="00622079"/>
    <w:rsid w:val="00624469"/>
    <w:rsid w:val="00672506"/>
    <w:rsid w:val="00680AD0"/>
    <w:rsid w:val="006B2E37"/>
    <w:rsid w:val="006C028A"/>
    <w:rsid w:val="006C0EE9"/>
    <w:rsid w:val="006C6CCE"/>
    <w:rsid w:val="006E2367"/>
    <w:rsid w:val="006E7DFE"/>
    <w:rsid w:val="006F439E"/>
    <w:rsid w:val="00714FE8"/>
    <w:rsid w:val="00723DE1"/>
    <w:rsid w:val="0073093F"/>
    <w:rsid w:val="00761C75"/>
    <w:rsid w:val="00784621"/>
    <w:rsid w:val="007A03D7"/>
    <w:rsid w:val="007D2127"/>
    <w:rsid w:val="0081027B"/>
    <w:rsid w:val="008104A1"/>
    <w:rsid w:val="00812D6D"/>
    <w:rsid w:val="00820E5D"/>
    <w:rsid w:val="00847AAD"/>
    <w:rsid w:val="00852140"/>
    <w:rsid w:val="008634DB"/>
    <w:rsid w:val="0086769D"/>
    <w:rsid w:val="00890F21"/>
    <w:rsid w:val="00891804"/>
    <w:rsid w:val="008C0670"/>
    <w:rsid w:val="008E689C"/>
    <w:rsid w:val="008F2188"/>
    <w:rsid w:val="008F5C07"/>
    <w:rsid w:val="009021A8"/>
    <w:rsid w:val="009336D8"/>
    <w:rsid w:val="00933DF9"/>
    <w:rsid w:val="00934159"/>
    <w:rsid w:val="00937B32"/>
    <w:rsid w:val="00940116"/>
    <w:rsid w:val="00966646"/>
    <w:rsid w:val="009872DD"/>
    <w:rsid w:val="00993B6F"/>
    <w:rsid w:val="009A3210"/>
    <w:rsid w:val="009A7604"/>
    <w:rsid w:val="009B2C62"/>
    <w:rsid w:val="009E65EF"/>
    <w:rsid w:val="009F5D1C"/>
    <w:rsid w:val="00A0292A"/>
    <w:rsid w:val="00A12F45"/>
    <w:rsid w:val="00A1392E"/>
    <w:rsid w:val="00A17FBC"/>
    <w:rsid w:val="00A53B21"/>
    <w:rsid w:val="00A62F67"/>
    <w:rsid w:val="00A642A9"/>
    <w:rsid w:val="00A91AF3"/>
    <w:rsid w:val="00AA0874"/>
    <w:rsid w:val="00AC5046"/>
    <w:rsid w:val="00AC5DA3"/>
    <w:rsid w:val="00AE15B6"/>
    <w:rsid w:val="00AE5430"/>
    <w:rsid w:val="00AE601F"/>
    <w:rsid w:val="00B05829"/>
    <w:rsid w:val="00B24F6B"/>
    <w:rsid w:val="00B30A66"/>
    <w:rsid w:val="00B4008B"/>
    <w:rsid w:val="00B5205C"/>
    <w:rsid w:val="00B64732"/>
    <w:rsid w:val="00B73B83"/>
    <w:rsid w:val="00B84B96"/>
    <w:rsid w:val="00BA2038"/>
    <w:rsid w:val="00BE14A0"/>
    <w:rsid w:val="00C00573"/>
    <w:rsid w:val="00C20E5B"/>
    <w:rsid w:val="00C31C84"/>
    <w:rsid w:val="00C322ED"/>
    <w:rsid w:val="00C3335A"/>
    <w:rsid w:val="00C74C71"/>
    <w:rsid w:val="00C818E9"/>
    <w:rsid w:val="00C8196F"/>
    <w:rsid w:val="00C878AB"/>
    <w:rsid w:val="00CC5108"/>
    <w:rsid w:val="00CD1437"/>
    <w:rsid w:val="00CD61F5"/>
    <w:rsid w:val="00CE029C"/>
    <w:rsid w:val="00CE6153"/>
    <w:rsid w:val="00CF63B1"/>
    <w:rsid w:val="00D078E2"/>
    <w:rsid w:val="00D12AF7"/>
    <w:rsid w:val="00D17670"/>
    <w:rsid w:val="00D1781B"/>
    <w:rsid w:val="00D42235"/>
    <w:rsid w:val="00D74F56"/>
    <w:rsid w:val="00DB7170"/>
    <w:rsid w:val="00DD19F7"/>
    <w:rsid w:val="00DD60E5"/>
    <w:rsid w:val="00DE5755"/>
    <w:rsid w:val="00E01FFB"/>
    <w:rsid w:val="00E12EB9"/>
    <w:rsid w:val="00E23CBB"/>
    <w:rsid w:val="00E251D3"/>
    <w:rsid w:val="00E33110"/>
    <w:rsid w:val="00E33211"/>
    <w:rsid w:val="00E33F30"/>
    <w:rsid w:val="00E61B4B"/>
    <w:rsid w:val="00E63B54"/>
    <w:rsid w:val="00ED5074"/>
    <w:rsid w:val="00EE4332"/>
    <w:rsid w:val="00EE4FB1"/>
    <w:rsid w:val="00EF5285"/>
    <w:rsid w:val="00EF6DDA"/>
    <w:rsid w:val="00F074A7"/>
    <w:rsid w:val="00F20A95"/>
    <w:rsid w:val="00F25C1E"/>
    <w:rsid w:val="00F27D2B"/>
    <w:rsid w:val="00F418EA"/>
    <w:rsid w:val="00F41FEA"/>
    <w:rsid w:val="00F43596"/>
    <w:rsid w:val="00F54ACF"/>
    <w:rsid w:val="00F85BE5"/>
    <w:rsid w:val="00F87CE7"/>
    <w:rsid w:val="00F96B3F"/>
    <w:rsid w:val="00FA2C8B"/>
    <w:rsid w:val="00FC7DF9"/>
    <w:rsid w:val="00FE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97A1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4469"/>
    <w:pPr>
      <w:spacing w:after="0" w:line="252" w:lineRule="auto"/>
    </w:pPr>
    <w:rPr>
      <w:rFonts w:ascii="Futura Lt BT" w:hAnsi="Futura Lt BT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B4008B"/>
    <w:pPr>
      <w:keepNext/>
      <w:keepLines/>
      <w:spacing w:before="120" w:after="120"/>
      <w:outlineLvl w:val="0"/>
    </w:pPr>
    <w:rPr>
      <w:rFonts w:ascii="Futura Md BT" w:eastAsiaTheme="majorEastAsia" w:hAnsi="Futura Md BT" w:cstheme="majorBidi"/>
      <w:color w:val="28625F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104A1"/>
    <w:pPr>
      <w:keepNext/>
      <w:keepLines/>
      <w:spacing w:before="60" w:after="60"/>
      <w:outlineLvl w:val="1"/>
    </w:pPr>
    <w:rPr>
      <w:rFonts w:eastAsiaTheme="majorEastAsia" w:cstheme="majorBidi"/>
      <w:b/>
      <w:color w:val="6B867D"/>
      <w:sz w:val="2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4008B"/>
    <w:pPr>
      <w:keepNext/>
      <w:keepLines/>
      <w:spacing w:before="120" w:after="120"/>
      <w:outlineLvl w:val="2"/>
    </w:pPr>
    <w:rPr>
      <w:rFonts w:eastAsiaTheme="majorEastAsia" w:cstheme="majorBidi"/>
      <w:b/>
      <w:color w:val="3B3838" w:themeColor="background2" w:themeShade="40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336D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336D8"/>
  </w:style>
  <w:style w:type="paragraph" w:styleId="Fuzeile">
    <w:name w:val="footer"/>
    <w:basedOn w:val="Standard"/>
    <w:link w:val="FuzeileZchn"/>
    <w:uiPriority w:val="99"/>
    <w:unhideWhenUsed/>
    <w:rsid w:val="009336D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36D8"/>
  </w:style>
  <w:style w:type="character" w:customStyle="1" w:styleId="berschrift1Zchn">
    <w:name w:val="Überschrift 1 Zchn"/>
    <w:basedOn w:val="Absatz-Standardschriftart"/>
    <w:link w:val="berschrift1"/>
    <w:uiPriority w:val="9"/>
    <w:rsid w:val="00B4008B"/>
    <w:rPr>
      <w:rFonts w:ascii="Futura Md BT" w:eastAsiaTheme="majorEastAsia" w:hAnsi="Futura Md BT" w:cstheme="majorBidi"/>
      <w:color w:val="28625F"/>
      <w:sz w:val="24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53B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53B21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104A1"/>
    <w:rPr>
      <w:rFonts w:ascii="Futura Lt BT" w:eastAsiaTheme="majorEastAsia" w:hAnsi="Futura Lt BT" w:cstheme="majorBidi"/>
      <w:b/>
      <w:color w:val="6B867D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4008B"/>
    <w:rPr>
      <w:rFonts w:ascii="Futura Lt BT" w:eastAsiaTheme="majorEastAsia" w:hAnsi="Futura Lt BT" w:cstheme="majorBidi"/>
      <w:b/>
      <w:color w:val="3B3838" w:themeColor="background2" w:themeShade="40"/>
      <w:sz w:val="20"/>
      <w:szCs w:val="24"/>
    </w:rPr>
  </w:style>
  <w:style w:type="paragraph" w:styleId="Listenabsatz">
    <w:name w:val="List Paragraph"/>
    <w:basedOn w:val="Standard"/>
    <w:uiPriority w:val="34"/>
    <w:qFormat/>
    <w:rsid w:val="00F25C1E"/>
    <w:pPr>
      <w:ind w:left="720"/>
      <w:contextualSpacing/>
    </w:pPr>
  </w:style>
  <w:style w:type="table" w:styleId="Tabellenraster">
    <w:name w:val="Table Grid"/>
    <w:basedOn w:val="NormaleTabelle"/>
    <w:rsid w:val="00E23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190E4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90E40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B73B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F9DD10C680480AB0CB13E09E8666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1839F8-9F96-40BE-8632-F0516744B671}"/>
      </w:docPartPr>
      <w:docPartBody>
        <w:p w:rsidR="00370923" w:rsidRDefault="00370923">
          <w:pPr>
            <w:pStyle w:val="78F9DD10C680480AB0CB13E09E8666CE"/>
          </w:pPr>
          <w:r w:rsidRPr="00F96B3F">
            <w:rPr>
              <w:rStyle w:val="Platzhaltertext"/>
              <w:rFonts w:ascii="Futura Md BT" w:hAnsi="Futura Md BT"/>
              <w:caps/>
            </w:rPr>
            <w:t>Klicken oder tippen Sie hier, um Text einzugeben.</w:t>
          </w:r>
        </w:p>
      </w:docPartBody>
    </w:docPart>
    <w:docPart>
      <w:docPartPr>
        <w:name w:val="1A8938223BA64A0DB83934737B9621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084E13-A0DB-42ED-A9E0-E6A4B1C452A0}"/>
      </w:docPartPr>
      <w:docPartBody>
        <w:p w:rsidR="00370923" w:rsidRDefault="00370923">
          <w:pPr>
            <w:pStyle w:val="1A8938223BA64A0DB83934737B962113"/>
          </w:pPr>
          <w:r w:rsidRPr="001A137D">
            <w:rPr>
              <w:rStyle w:val="Platzhaltertext"/>
              <w:sz w:val="18"/>
              <w:szCs w:val="18"/>
            </w:rPr>
            <w:t>Klicken oder tippen Sie hier, um Text einzugeben.</w:t>
          </w:r>
        </w:p>
      </w:docPartBody>
    </w:docPart>
    <w:docPart>
      <w:docPartPr>
        <w:name w:val="0CA94E0CD4BE42BA9EF3ED42AF25A7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39FD70-F5B1-42A6-91D6-FC352B446B85}"/>
      </w:docPartPr>
      <w:docPartBody>
        <w:p w:rsidR="00370923" w:rsidRDefault="00370923">
          <w:pPr>
            <w:pStyle w:val="0CA94E0CD4BE42BA9EF3ED42AF25A71E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D3B8526244C4547872E531C7BC9E7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64C405-05FE-4463-AAD6-49277541F9EB}"/>
      </w:docPartPr>
      <w:docPartBody>
        <w:p w:rsidR="00370923" w:rsidRDefault="00370923">
          <w:pPr>
            <w:pStyle w:val="9D3B8526244C4547872E531C7BC9E7D6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890CA5AD2144286B49D6BB3242BEE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AA3246-2A97-41B7-B6E4-11E820FA2AC7}"/>
      </w:docPartPr>
      <w:docPartBody>
        <w:p w:rsidR="00370923" w:rsidRDefault="00370923">
          <w:pPr>
            <w:pStyle w:val="6890CA5AD2144286B49D6BB3242BEE8F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0688788565E454A8BACF1CDA019E6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90A246-B276-4428-A6D3-55667694C23C}"/>
      </w:docPartPr>
      <w:docPartBody>
        <w:p w:rsidR="00370923" w:rsidRDefault="00370923">
          <w:pPr>
            <w:pStyle w:val="F0688788565E454A8BACF1CDA019E639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5C699D7B3A4DCBBA377C56C7C61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3BCB9E-B20A-4D81-90A8-D11777C1C000}"/>
      </w:docPartPr>
      <w:docPartBody>
        <w:p w:rsidR="00370923" w:rsidRDefault="00370923">
          <w:pPr>
            <w:pStyle w:val="525C699D7B3A4DCBBA377C56C7C61951"/>
          </w:pPr>
          <w:r w:rsidRPr="001A137D">
            <w:rPr>
              <w:rStyle w:val="Platzhaltertext"/>
              <w:sz w:val="18"/>
              <w:szCs w:val="18"/>
            </w:rPr>
            <w:t>Klicken oder tippen Sie hier, um Text einzugeben.</w:t>
          </w:r>
        </w:p>
      </w:docPartBody>
    </w:docPart>
    <w:docPart>
      <w:docPartPr>
        <w:name w:val="2ABACF9B69FD475CAF046B75EC2FE8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8CCEDE-E350-4AE4-B561-FD4AFE26C468}"/>
      </w:docPartPr>
      <w:docPartBody>
        <w:p w:rsidR="00370923" w:rsidRDefault="00370923">
          <w:pPr>
            <w:pStyle w:val="2ABACF9B69FD475CAF046B75EC2FE828"/>
          </w:pPr>
          <w:r w:rsidRPr="001A137D">
            <w:rPr>
              <w:rStyle w:val="Platzhaltertext"/>
              <w:sz w:val="18"/>
              <w:szCs w:val="18"/>
            </w:rPr>
            <w:t>Klicken oder tippen Sie hier, um Text einzugeben.</w:t>
          </w:r>
        </w:p>
      </w:docPartBody>
    </w:docPart>
    <w:docPart>
      <w:docPartPr>
        <w:name w:val="90F258D00FFE44228F2BE25FD3AA6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AC1B16-C0C9-48D2-B0CB-FD5B33447030}"/>
      </w:docPartPr>
      <w:docPartBody>
        <w:p w:rsidR="00370923" w:rsidRDefault="00370923">
          <w:pPr>
            <w:pStyle w:val="90F258D00FFE44228F2BE25FD3AA6951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ED3F6796EC4207A50094C4A2FC6D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8DA0AE-8696-4836-B90E-6CF04FD28ECB}"/>
      </w:docPartPr>
      <w:docPartBody>
        <w:p w:rsidR="00370923" w:rsidRDefault="00370923">
          <w:pPr>
            <w:pStyle w:val="8CED3F6796EC4207A50094C4A2FC6D2B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F854B590CE44C28EC377715D3629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53A6FC-FE76-4171-8B1F-0F987F921E06}"/>
      </w:docPartPr>
      <w:docPartBody>
        <w:p w:rsidR="00370923" w:rsidRDefault="00370923">
          <w:pPr>
            <w:pStyle w:val="ECF854B590CE44C28EC377715D3629E0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6F2FF7EEDA542819332BD95DF112A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CD40FB-1EF2-4B8A-ABA5-6170B266F4A0}"/>
      </w:docPartPr>
      <w:docPartBody>
        <w:p w:rsidR="00370923" w:rsidRDefault="00370923">
          <w:pPr>
            <w:pStyle w:val="06F2FF7EEDA542819332BD95DF112A71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0DE4932E26F41F28ACF6DE6A631B4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5B002F-1786-4E56-9EBA-B997F8A91C16}"/>
      </w:docPartPr>
      <w:docPartBody>
        <w:p w:rsidR="00370923" w:rsidRDefault="00370923">
          <w:pPr>
            <w:pStyle w:val="40DE4932E26F41F28ACF6DE6A631B4D9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8ED190B3E8945628969EF8DDF91F8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FCD36B-543A-4D8E-838D-FAF071F93D97}"/>
      </w:docPartPr>
      <w:docPartBody>
        <w:p w:rsidR="00370923" w:rsidRDefault="00370923">
          <w:pPr>
            <w:pStyle w:val="E8ED190B3E8945628969EF8DDF91F8B5"/>
          </w:pPr>
          <w:r w:rsidRPr="00666521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Lt BT">
    <w:panose1 w:val="020B0402020204020303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 BT">
    <w:panose1 w:val="020B0602020204020303"/>
    <w:charset w:val="00"/>
    <w:family w:val="swiss"/>
    <w:pitch w:val="variable"/>
    <w:sig w:usb0="00000087" w:usb1="00000000" w:usb2="00000000" w:usb3="00000000" w:csb0="0000001B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FC"/>
    <w:rsid w:val="00370923"/>
    <w:rsid w:val="003B5C90"/>
    <w:rsid w:val="008B5A4C"/>
    <w:rsid w:val="00BA2038"/>
    <w:rsid w:val="00C57FFC"/>
    <w:rsid w:val="00C8196F"/>
    <w:rsid w:val="00D7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78F9DD10C680480AB0CB13E09E8666CE">
    <w:name w:val="78F9DD10C680480AB0CB13E09E8666CE"/>
  </w:style>
  <w:style w:type="paragraph" w:customStyle="1" w:styleId="1A8938223BA64A0DB83934737B962113">
    <w:name w:val="1A8938223BA64A0DB83934737B962113"/>
  </w:style>
  <w:style w:type="paragraph" w:customStyle="1" w:styleId="0CA94E0CD4BE42BA9EF3ED42AF25A71E">
    <w:name w:val="0CA94E0CD4BE42BA9EF3ED42AF25A71E"/>
  </w:style>
  <w:style w:type="paragraph" w:customStyle="1" w:styleId="9D3B8526244C4547872E531C7BC9E7D6">
    <w:name w:val="9D3B8526244C4547872E531C7BC9E7D6"/>
  </w:style>
  <w:style w:type="paragraph" w:customStyle="1" w:styleId="6890CA5AD2144286B49D6BB3242BEE8F">
    <w:name w:val="6890CA5AD2144286B49D6BB3242BEE8F"/>
  </w:style>
  <w:style w:type="paragraph" w:customStyle="1" w:styleId="F0688788565E454A8BACF1CDA019E639">
    <w:name w:val="F0688788565E454A8BACF1CDA019E639"/>
  </w:style>
  <w:style w:type="paragraph" w:customStyle="1" w:styleId="525C699D7B3A4DCBBA377C56C7C61951">
    <w:name w:val="525C699D7B3A4DCBBA377C56C7C61951"/>
  </w:style>
  <w:style w:type="paragraph" w:customStyle="1" w:styleId="2ABACF9B69FD475CAF046B75EC2FE828">
    <w:name w:val="2ABACF9B69FD475CAF046B75EC2FE828"/>
  </w:style>
  <w:style w:type="paragraph" w:customStyle="1" w:styleId="90F258D00FFE44228F2BE25FD3AA6951">
    <w:name w:val="90F258D00FFE44228F2BE25FD3AA6951"/>
  </w:style>
  <w:style w:type="paragraph" w:customStyle="1" w:styleId="8CED3F6796EC4207A50094C4A2FC6D2B">
    <w:name w:val="8CED3F6796EC4207A50094C4A2FC6D2B"/>
  </w:style>
  <w:style w:type="paragraph" w:customStyle="1" w:styleId="ECF854B590CE44C28EC377715D3629E0">
    <w:name w:val="ECF854B590CE44C28EC377715D3629E0"/>
  </w:style>
  <w:style w:type="paragraph" w:customStyle="1" w:styleId="06F2FF7EEDA542819332BD95DF112A71">
    <w:name w:val="06F2FF7EEDA542819332BD95DF112A71"/>
  </w:style>
  <w:style w:type="paragraph" w:customStyle="1" w:styleId="40DE4932E26F41F28ACF6DE6A631B4D9">
    <w:name w:val="40DE4932E26F41F28ACF6DE6A631B4D9"/>
  </w:style>
  <w:style w:type="paragraph" w:customStyle="1" w:styleId="E8ED190B3E8945628969EF8DDF91F8B5">
    <w:name w:val="E8ED190B3E8945628969EF8DDF91F8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0812B-148D-4526-BA13-D641FAD9A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F-851-22_arbiz_IV_Anmeldeformular</Template>
  <TotalTime>0</TotalTime>
  <Pages>3</Pages>
  <Words>640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Gross Ueli</dc:creator>
  <cp:keywords/>
  <dc:description/>
  <cp:lastModifiedBy>Daniela Brunner</cp:lastModifiedBy>
  <cp:revision>6</cp:revision>
  <cp:lastPrinted>2023-04-26T08:58:00Z</cp:lastPrinted>
  <dcterms:created xsi:type="dcterms:W3CDTF">2026-01-26T07:22:00Z</dcterms:created>
  <dcterms:modified xsi:type="dcterms:W3CDTF">2026-06-30T12:34:00Z</dcterms:modified>
</cp:coreProperties>
</file>